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全体的なチラシのレイアウト テーブル"/>
      </w:tblPr>
      <w:tblGrid>
        <w:gridCol w:w="7072"/>
        <w:gridCol w:w="3394"/>
      </w:tblGrid>
      <w:tr w:rsidR="00A929C7" w:rsidRPr="005B2C77" w14:paraId="0B36B732" w14:textId="77777777" w:rsidTr="00F337DA">
        <w:tc>
          <w:tcPr>
            <w:tcW w:w="7072" w:type="dxa"/>
            <w:tcMar>
              <w:right w:w="115" w:type="dxa"/>
            </w:tcMar>
          </w:tcPr>
          <w:p w14:paraId="2FAE8DD8" w14:textId="27CE3753" w:rsidR="00874975" w:rsidRPr="005B2C77" w:rsidRDefault="00F979D7" w:rsidP="00A929C7">
            <w:pPr>
              <w:rPr>
                <w:rFonts w:ascii="Meiryo UI" w:hAnsi="Meiryo UI"/>
              </w:rPr>
            </w:pPr>
            <w:r>
              <w:rPr>
                <w:rFonts w:ascii="Meiryo UI" w:hAnsi="Meiryo UI"/>
                <w:noProof/>
              </w:rPr>
              <w:drawing>
                <wp:inline distT="0" distB="0" distL="0" distR="0" wp14:anchorId="3E795EFD" wp14:editId="38D16315">
                  <wp:extent cx="4417695" cy="3313430"/>
                  <wp:effectExtent l="0" t="0" r="1905" b="1270"/>
                  <wp:docPr id="12" name="図 12" descr="ピアノの鍵盤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ピアノの鍵盤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695" cy="331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475A7" w14:textId="51F92F25" w:rsidR="00874975" w:rsidRPr="00A94097" w:rsidRDefault="00710076" w:rsidP="00426A9E">
            <w:pPr>
              <w:pStyle w:val="a8"/>
              <w:spacing w:before="240" w:line="0" w:lineRule="atLeast"/>
              <w:ind w:firstLineChars="50" w:firstLine="160"/>
              <w:rPr>
                <w:rFonts w:ascii="Meiryo UI" w:hAnsi="Meiryo UI"/>
                <w:sz w:val="32"/>
                <w:szCs w:val="32"/>
              </w:rPr>
            </w:pPr>
            <w:r w:rsidRPr="00A94097">
              <w:rPr>
                <w:rFonts w:ascii="Meiryo UI" w:hAnsi="Meiryo UI" w:hint="eastAsia"/>
                <w:color w:val="000000" w:themeColor="text1"/>
                <w:sz w:val="32"/>
                <w:szCs w:val="32"/>
                <w:lang w:val="ja-JP" w:bidi="ja-JP"/>
              </w:rPr>
              <w:t>東部市民センターホール</w:t>
            </w:r>
            <w:r w:rsidR="00F5627B">
              <w:rPr>
                <w:rFonts w:ascii="Meiryo UI" w:hAnsi="Meiryo UI" w:hint="eastAsia"/>
                <w:color w:val="000000" w:themeColor="text1"/>
                <w:sz w:val="32"/>
                <w:szCs w:val="32"/>
                <w:lang w:val="ja-JP" w:bidi="ja-JP"/>
              </w:rPr>
              <w:t>で</w:t>
            </w:r>
          </w:p>
          <w:p w14:paraId="1C5DD490" w14:textId="2C6EE25B" w:rsidR="00874975" w:rsidRDefault="00CE6372" w:rsidP="00A35B9D">
            <w:pPr>
              <w:pStyle w:val="a6"/>
              <w:spacing w:line="0" w:lineRule="atLeast"/>
              <w:jc w:val="center"/>
              <w:rPr>
                <w:rFonts w:ascii="Meiryo UI" w:hAnsi="Meiryo UI"/>
                <w:color w:val="000000" w:themeColor="text1"/>
                <w:sz w:val="28"/>
                <w:szCs w:val="28"/>
              </w:rPr>
            </w:pPr>
            <w:r w:rsidRPr="00D169DA">
              <w:rPr>
                <w:rFonts w:ascii="Meiryo UI" w:hAnsi="Meiryo UI" w:hint="eastAsia"/>
                <w:color w:val="000000" w:themeColor="text1"/>
                <w:sz w:val="54"/>
                <w:szCs w:val="54"/>
              </w:rPr>
              <w:t>スタインウェイピアノ</w:t>
            </w:r>
            <w:r w:rsidRPr="00D169DA">
              <w:rPr>
                <w:rFonts w:ascii="Meiryo UI" w:hAnsi="Meiryo UI" w:hint="eastAsia"/>
                <w:color w:val="000000" w:themeColor="text1"/>
                <w:sz w:val="36"/>
                <w:szCs w:val="36"/>
              </w:rPr>
              <w:t>弾いて</w:t>
            </w:r>
            <w:r w:rsidR="007C7E76" w:rsidRPr="00D169DA">
              <w:rPr>
                <w:rFonts w:ascii="Meiryo UI" w:hAnsi="Meiryo UI" w:hint="eastAsia"/>
                <w:color w:val="000000" w:themeColor="text1"/>
                <w:sz w:val="36"/>
                <w:szCs w:val="36"/>
              </w:rPr>
              <w:t>みませんか</w:t>
            </w:r>
            <w:r w:rsidR="002E752A">
              <w:rPr>
                <w:rFonts w:ascii="Meiryo UI" w:hAnsi="Meiryo UI" w:hint="eastAsia"/>
                <w:color w:val="000000" w:themeColor="text1"/>
                <w:sz w:val="28"/>
                <w:szCs w:val="28"/>
              </w:rPr>
              <w:t>～</w:t>
            </w:r>
            <w:r w:rsidR="00E51938">
              <w:rPr>
                <w:rFonts w:ascii="Meiryo UI" w:hAnsi="Meiryo UI" w:hint="eastAsia"/>
                <w:color w:val="000000" w:themeColor="text1"/>
                <w:sz w:val="28"/>
                <w:szCs w:val="28"/>
              </w:rPr>
              <w:t>ホールを</w:t>
            </w:r>
            <w:r w:rsidR="005801FE">
              <w:rPr>
                <w:rFonts w:ascii="Meiryo UI" w:hAnsi="Meiryo UI" w:hint="eastAsia"/>
                <w:color w:val="000000" w:themeColor="text1"/>
                <w:sz w:val="28"/>
                <w:szCs w:val="28"/>
              </w:rPr>
              <w:t>独り占め。</w:t>
            </w:r>
            <w:r w:rsidR="007C7E76" w:rsidRPr="00D169DA">
              <w:rPr>
                <w:rFonts w:ascii="Meiryo UI" w:hAnsi="Meiryo UI" w:hint="eastAsia"/>
                <w:color w:val="000000" w:themeColor="text1"/>
                <w:sz w:val="28"/>
                <w:szCs w:val="28"/>
              </w:rPr>
              <w:t>あなただけの特別な空間</w:t>
            </w:r>
            <w:r w:rsidRPr="00D169DA">
              <w:rPr>
                <w:rFonts w:ascii="Meiryo UI" w:hAnsi="Meiryo UI" w:hint="eastAsia"/>
                <w:color w:val="000000" w:themeColor="text1"/>
                <w:sz w:val="28"/>
                <w:szCs w:val="28"/>
              </w:rPr>
              <w:t>に</w:t>
            </w:r>
            <w:r w:rsidR="002E752A">
              <w:rPr>
                <w:rFonts w:ascii="Meiryo UI" w:hAnsi="Meiryo UI" w:hint="eastAsia"/>
                <w:color w:val="000000" w:themeColor="text1"/>
                <w:sz w:val="28"/>
                <w:szCs w:val="28"/>
              </w:rPr>
              <w:t>～</w:t>
            </w:r>
          </w:p>
          <w:p w14:paraId="7F6D8A10" w14:textId="77777777" w:rsidR="008E48DB" w:rsidRPr="0022377A" w:rsidRDefault="008E48DB" w:rsidP="0022377A">
            <w:pPr>
              <w:pStyle w:val="a6"/>
              <w:spacing w:line="0" w:lineRule="atLeast"/>
              <w:rPr>
                <w:rFonts w:ascii="Meiryo UI" w:hAnsi="Meiryo UI"/>
                <w:color w:val="000000" w:themeColor="text1"/>
                <w:sz w:val="22"/>
                <w:szCs w:val="4"/>
              </w:rPr>
            </w:pPr>
          </w:p>
          <w:p w14:paraId="07CE6430" w14:textId="633E092A" w:rsidR="008E48DB" w:rsidRPr="0086472D" w:rsidRDefault="00710076" w:rsidP="00B23B77">
            <w:pPr>
              <w:spacing w:beforeLines="50" w:before="120" w:after="0" w:line="0" w:lineRule="atLeast"/>
              <w:ind w:leftChars="50" w:left="120" w:firstLineChars="50" w:firstLine="120"/>
              <w:rPr>
                <w:rFonts w:ascii="Meiryo UI" w:hAnsi="Meiryo UI"/>
                <w:color w:val="000000" w:themeColor="text1"/>
                <w:szCs w:val="24"/>
              </w:rPr>
            </w:pPr>
            <w:r w:rsidRPr="0086472D">
              <w:rPr>
                <w:rFonts w:ascii="Meiryo UI" w:hAnsi="Meiryo UI" w:hint="eastAsia"/>
                <w:color w:val="000000" w:themeColor="text1"/>
                <w:szCs w:val="24"/>
              </w:rPr>
              <w:t>東部市民センター</w:t>
            </w:r>
            <w:r w:rsidR="00B23B77">
              <w:rPr>
                <w:rFonts w:ascii="Meiryo UI" w:hAnsi="Meiryo UI" w:hint="eastAsia"/>
                <w:color w:val="000000" w:themeColor="text1"/>
                <w:szCs w:val="24"/>
              </w:rPr>
              <w:t>ホールの</w:t>
            </w:r>
            <w:r w:rsidR="0022377A" w:rsidRPr="0086472D">
              <w:rPr>
                <w:rFonts w:ascii="Meiryo UI" w:hAnsi="Meiryo UI" w:hint="eastAsia"/>
                <w:color w:val="000000" w:themeColor="text1"/>
                <w:szCs w:val="24"/>
              </w:rPr>
              <w:t>臨場感のある</w:t>
            </w:r>
            <w:r w:rsidR="00CE6372" w:rsidRPr="0086472D">
              <w:rPr>
                <w:rFonts w:ascii="Meiryo UI" w:hAnsi="Meiryo UI" w:hint="eastAsia"/>
                <w:color w:val="000000" w:themeColor="text1"/>
                <w:szCs w:val="24"/>
              </w:rPr>
              <w:t>ステージで</w:t>
            </w:r>
            <w:r w:rsidRPr="0086472D">
              <w:rPr>
                <w:rFonts w:ascii="Meiryo UI" w:hAnsi="Meiryo UI" w:hint="eastAsia"/>
                <w:color w:val="000000" w:themeColor="text1"/>
                <w:szCs w:val="24"/>
              </w:rPr>
              <w:t>、</w:t>
            </w:r>
            <w:r w:rsidR="008142E5" w:rsidRPr="0086472D">
              <w:rPr>
                <w:rFonts w:ascii="Meiryo UI" w:hAnsi="Meiryo UI" w:hint="eastAsia"/>
                <w:color w:val="000000" w:themeColor="text1"/>
                <w:szCs w:val="24"/>
              </w:rPr>
              <w:t>スタインウェイピアノの</w:t>
            </w:r>
            <w:r w:rsidR="00CE6372" w:rsidRPr="0086472D">
              <w:rPr>
                <w:rFonts w:ascii="Meiryo UI" w:hAnsi="Meiryo UI" w:hint="eastAsia"/>
                <w:color w:val="000000" w:themeColor="text1"/>
                <w:szCs w:val="24"/>
              </w:rPr>
              <w:t>美しい</w:t>
            </w:r>
            <w:r w:rsidR="00E51938" w:rsidRPr="0086472D">
              <w:rPr>
                <w:rFonts w:ascii="Meiryo UI" w:hAnsi="Meiryo UI" w:hint="eastAsia"/>
                <w:color w:val="000000" w:themeColor="text1"/>
                <w:szCs w:val="24"/>
              </w:rPr>
              <w:t>音色</w:t>
            </w:r>
            <w:r w:rsidR="00CE6372" w:rsidRPr="0086472D">
              <w:rPr>
                <w:rFonts w:ascii="Meiryo UI" w:hAnsi="Meiryo UI" w:hint="eastAsia"/>
                <w:color w:val="000000" w:themeColor="text1"/>
                <w:szCs w:val="24"/>
              </w:rPr>
              <w:t>を</w:t>
            </w:r>
            <w:r w:rsidR="008142E5" w:rsidRPr="0086472D">
              <w:rPr>
                <w:rFonts w:ascii="Meiryo UI" w:hAnsi="Meiryo UI" w:hint="eastAsia"/>
                <w:color w:val="000000" w:themeColor="text1"/>
                <w:szCs w:val="24"/>
              </w:rPr>
              <w:t>奏でてみませんか</w:t>
            </w:r>
            <w:r w:rsidRPr="0086472D">
              <w:rPr>
                <w:rFonts w:ascii="Meiryo UI" w:hAnsi="Meiryo UI" w:hint="eastAsia"/>
                <w:color w:val="000000" w:themeColor="text1"/>
                <w:szCs w:val="24"/>
              </w:rPr>
              <w:t>。</w:t>
            </w:r>
          </w:p>
          <w:p w14:paraId="3F02879D" w14:textId="452F3E0F" w:rsidR="0022377A" w:rsidRPr="0086472D" w:rsidRDefault="008E48DB" w:rsidP="00564A51">
            <w:pPr>
              <w:spacing w:after="0" w:line="0" w:lineRule="atLeast"/>
              <w:ind w:leftChars="50" w:left="120" w:firstLineChars="50" w:firstLine="120"/>
              <w:rPr>
                <w:rFonts w:ascii="Meiryo UI" w:hAnsi="Meiryo UI"/>
                <w:color w:val="000000" w:themeColor="text1"/>
                <w:szCs w:val="24"/>
              </w:rPr>
            </w:pPr>
            <w:r w:rsidRPr="0086472D">
              <w:rPr>
                <w:rFonts w:ascii="Meiryo UI" w:hAnsi="Meiryo UI" w:hint="eastAsia"/>
                <w:color w:val="000000" w:themeColor="text1"/>
                <w:szCs w:val="24"/>
              </w:rPr>
              <w:t>１時間ホールを貸し切りお楽しみください。</w:t>
            </w:r>
            <w:r w:rsidR="00710076" w:rsidRPr="0086472D">
              <w:rPr>
                <w:rFonts w:ascii="Meiryo UI" w:hAnsi="Meiryo UI" w:hint="eastAsia"/>
                <w:color w:val="000000" w:themeColor="text1"/>
                <w:szCs w:val="24"/>
              </w:rPr>
              <w:t>プロ、アマチュアを問いません。お一人でも、グループでもどうぞ。</w:t>
            </w:r>
          </w:p>
          <w:p w14:paraId="790A38BF" w14:textId="4EBD0540" w:rsidR="001D3ADE" w:rsidRPr="00D169DA" w:rsidRDefault="00E51938" w:rsidP="00B63795">
            <w:pPr>
              <w:spacing w:after="0" w:line="0" w:lineRule="atLeast"/>
              <w:ind w:firstLineChars="50" w:firstLine="110"/>
              <w:rPr>
                <w:rFonts w:ascii="Meiryo UI" w:hAnsi="Meiryo UI"/>
                <w:b/>
                <w:bCs/>
                <w:color w:val="000000" w:themeColor="text1"/>
                <w:sz w:val="36"/>
                <w:szCs w:val="36"/>
              </w:rPr>
            </w:pPr>
            <w:r w:rsidRPr="005A0E0F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日時：</w:t>
            </w:r>
            <w:r w:rsidR="00E806FB" w:rsidRPr="00D169D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令和</w:t>
            </w:r>
            <w:r w:rsidR="000A6DFE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>７</w:t>
            </w:r>
            <w:r w:rsidR="00E806FB" w:rsidRPr="00D169D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年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>５</w:t>
            </w:r>
            <w:r w:rsidR="00E806FB" w:rsidRPr="00D169D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月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>４</w:t>
            </w:r>
            <w:r w:rsidR="00E806FB" w:rsidRPr="00D169D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日</w:t>
            </w:r>
            <w:r w:rsidR="00E94DE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（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日</w:t>
            </w:r>
            <w:r w:rsidR="00E94DE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）</w:t>
            </w:r>
            <w:r w:rsidR="00351F7C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～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>６</w:t>
            </w:r>
            <w:r w:rsidR="00E806FB" w:rsidRPr="00D169D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日</w:t>
            </w:r>
            <w:r w:rsidR="00E94DE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（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火</w:t>
            </w:r>
            <w:r w:rsidR="00E94DEA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）</w:t>
            </w:r>
          </w:p>
          <w:p w14:paraId="32CF33CC" w14:textId="53176911" w:rsidR="008E48DB" w:rsidRDefault="00E51938" w:rsidP="008E48DB">
            <w:pPr>
              <w:spacing w:after="0" w:line="0" w:lineRule="atLeast"/>
              <w:rPr>
                <w:rFonts w:ascii="Meiryo UI" w:hAnsi="Meiryo UI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Meiryo UI" w:hAnsi="Meiryo UI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EA1D4C">
              <w:rPr>
                <w:rFonts w:ascii="Meiryo UI" w:hAnsi="Meiryo UI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A35B9D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 xml:space="preserve">　</w:t>
            </w:r>
            <w:r w:rsidR="008E48DB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8E48DB">
              <w:rPr>
                <w:rFonts w:ascii="Meiryo UI" w:hAnsi="Meiryo UI"/>
                <w:b/>
                <w:bCs/>
                <w:color w:val="000000" w:themeColor="text1"/>
                <w:sz w:val="36"/>
                <w:szCs w:val="36"/>
              </w:rPr>
              <w:t xml:space="preserve">  </w:t>
            </w:r>
            <w:r w:rsidR="00E806FB" w:rsidRPr="008E48DB">
              <w:rPr>
                <w:rFonts w:ascii="Meiryo UI" w:hAnsi="Meiryo UI" w:hint="eastAsia"/>
                <w:b/>
                <w:bCs/>
                <w:color w:val="000000" w:themeColor="text1"/>
                <w:sz w:val="32"/>
                <w:szCs w:val="32"/>
              </w:rPr>
              <w:t>8:45～1</w:t>
            </w:r>
            <w:r w:rsidR="00351F7C">
              <w:rPr>
                <w:rFonts w:ascii="Meiryo UI" w:hAnsi="Meiryo UI" w:hint="eastAsia"/>
                <w:b/>
                <w:bCs/>
                <w:color w:val="000000" w:themeColor="text1"/>
                <w:sz w:val="32"/>
                <w:szCs w:val="32"/>
              </w:rPr>
              <w:t>8</w:t>
            </w:r>
            <w:r w:rsidR="00E806FB" w:rsidRPr="008E48DB">
              <w:rPr>
                <w:rFonts w:ascii="Meiryo UI" w:hAnsi="Meiryo UI"/>
                <w:b/>
                <w:bCs/>
                <w:color w:val="000000" w:themeColor="text1"/>
                <w:sz w:val="32"/>
                <w:szCs w:val="32"/>
              </w:rPr>
              <w:t>:</w:t>
            </w:r>
            <w:r w:rsidR="00351F7C">
              <w:rPr>
                <w:rFonts w:ascii="Meiryo UI" w:hAnsi="Meiryo UI" w:hint="eastAsia"/>
                <w:b/>
                <w:bCs/>
                <w:color w:val="000000" w:themeColor="text1"/>
                <w:sz w:val="32"/>
                <w:szCs w:val="32"/>
              </w:rPr>
              <w:t>30</w:t>
            </w:r>
            <w:r w:rsidR="00FA69E1" w:rsidRPr="00F03414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 xml:space="preserve"> (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４</w:t>
            </w:r>
            <w:r w:rsidR="00FA69E1" w:rsidRPr="00F03414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日(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日</w:t>
            </w:r>
            <w:r w:rsidR="00FA69E1" w:rsidRPr="00F03414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)</w:t>
            </w:r>
            <w:r w:rsidR="00FA69E1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は</w:t>
            </w:r>
            <w:r w:rsidR="00FA69E1" w:rsidRPr="00F03414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12:30～1</w:t>
            </w:r>
            <w:r w:rsidR="00FA69E1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8</w:t>
            </w:r>
            <w:r w:rsidR="00FA69E1" w:rsidRPr="00F03414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:30)</w:t>
            </w:r>
          </w:p>
          <w:p w14:paraId="09BB3B86" w14:textId="36B3A8C3" w:rsidR="00E806FB" w:rsidRDefault="00E806FB" w:rsidP="008E48DB">
            <w:pPr>
              <w:spacing w:after="0" w:line="0" w:lineRule="atLeast"/>
              <w:ind w:firstLineChars="300" w:firstLine="840"/>
              <w:rPr>
                <w:rFonts w:ascii="Meiryo UI" w:hAnsi="Meiryo UI"/>
                <w:b/>
                <w:bCs/>
                <w:color w:val="000000" w:themeColor="text1"/>
                <w:sz w:val="28"/>
                <w:szCs w:val="28"/>
              </w:rPr>
            </w:pPr>
            <w:r w:rsidRPr="00E51938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１団体１時間</w:t>
            </w:r>
            <w:r w:rsidR="003B2B0E" w:rsidRPr="00E51938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 xml:space="preserve">　</w:t>
            </w:r>
            <w:r w:rsidR="00652F72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3B2B0E" w:rsidRPr="00E51938">
              <w:rPr>
                <w:rFonts w:ascii="Meiryo UI" w:hAnsi="Meiryo UI"/>
                <w:b/>
                <w:bCs/>
                <w:color w:val="000000" w:themeColor="text1"/>
                <w:sz w:val="28"/>
                <w:szCs w:val="28"/>
              </w:rPr>
              <w:t>,000</w:t>
            </w:r>
            <w:r w:rsidR="003B2B0E" w:rsidRPr="00E51938">
              <w:rPr>
                <w:rFonts w:ascii="Meiryo UI" w:hAnsi="Meiryo UI" w:hint="eastAsia"/>
                <w:b/>
                <w:bCs/>
                <w:color w:val="000000" w:themeColor="text1"/>
                <w:sz w:val="28"/>
                <w:szCs w:val="28"/>
              </w:rPr>
              <w:t>円</w:t>
            </w:r>
          </w:p>
          <w:p w14:paraId="3E255418" w14:textId="65E076E3" w:rsidR="00146464" w:rsidRPr="0085475A" w:rsidRDefault="00146464" w:rsidP="00146464">
            <w:pPr>
              <w:spacing w:after="0" w:line="0" w:lineRule="atLeast"/>
              <w:ind w:firstLineChars="50" w:firstLine="140"/>
              <w:rPr>
                <w:rFonts w:ascii="Meiryo UI" w:hAnsi="Meiryo UI"/>
                <w:b/>
                <w:bCs/>
                <w:color w:val="FF0000"/>
                <w:sz w:val="28"/>
                <w:szCs w:val="28"/>
              </w:rPr>
            </w:pPr>
            <w:r w:rsidRPr="0085475A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応募期間：</w:t>
            </w:r>
            <w:r w:rsidR="008A01C1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～</w:t>
            </w:r>
            <w:r w:rsidRPr="0085475A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令和</w:t>
            </w:r>
            <w:r w:rsidR="00FC32DE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７</w:t>
            </w:r>
            <w:r w:rsidRPr="0085475A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年</w:t>
            </w:r>
            <w:r w:rsidR="006967C1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３</w:t>
            </w:r>
            <w:r w:rsidRPr="0085475A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月</w:t>
            </w:r>
            <w:r w:rsidR="00FC32DE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2</w:t>
            </w:r>
            <w:r w:rsidR="006967C1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4</w:t>
            </w:r>
            <w:r w:rsidRPr="0085475A">
              <w:rPr>
                <w:rFonts w:ascii="Meiryo UI" w:hAnsi="Meiryo UI" w:hint="eastAsia"/>
                <w:b/>
                <w:bCs/>
                <w:color w:val="FF0000"/>
                <w:sz w:val="28"/>
                <w:szCs w:val="28"/>
              </w:rPr>
              <w:t>日</w:t>
            </w:r>
          </w:p>
          <w:p w14:paraId="2A5DB41C" w14:textId="2CC5245B" w:rsidR="00146464" w:rsidRDefault="003C10C6" w:rsidP="003C10C6">
            <w:pPr>
              <w:spacing w:after="0" w:line="0" w:lineRule="atLeast"/>
              <w:ind w:firstLineChars="650" w:firstLine="1430"/>
              <w:rPr>
                <w:rFonts w:ascii="Meiryo UI" w:hAnsi="Meiryo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※郵便での応募は、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３</w:t>
            </w:r>
            <w:r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月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24</w:t>
            </w:r>
            <w:r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日必着</w:t>
            </w:r>
          </w:p>
          <w:p w14:paraId="101759A4" w14:textId="3B196241" w:rsidR="003C10C6" w:rsidRDefault="00F450B3" w:rsidP="00F450B3">
            <w:pPr>
              <w:spacing w:after="0" w:line="0" w:lineRule="atLeast"/>
              <w:ind w:firstLineChars="557" w:firstLine="1560"/>
              <w:rPr>
                <w:rFonts w:ascii="Meiryo UI" w:hAnsi="Meiryo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Meiryo UI" w:hAnsi="Meiryo UI" w:hint="eastAsia"/>
                <w:b/>
                <w:bCs/>
                <w:noProof/>
                <w:color w:val="000000" w:themeColor="text1"/>
                <w:sz w:val="28"/>
                <w:szCs w:val="28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94D0481" wp14:editId="78E229ED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228600</wp:posOffset>
                      </wp:positionV>
                      <wp:extent cx="1155700" cy="1190594"/>
                      <wp:effectExtent l="0" t="0" r="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700" cy="1190594"/>
                                <a:chOff x="0" y="0"/>
                                <a:chExt cx="1155700" cy="11908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図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t="536" b="536"/>
                                <a:stretch/>
                              </pic:blipFill>
                              <pic:spPr bwMode="auto">
                                <a:xfrm>
                                  <a:off x="28574" y="146628"/>
                                  <a:ext cx="1055309" cy="1044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" name="テキスト ボックス 6"/>
                              <wps:cNvSpPr txBox="1"/>
                              <wps:spPr>
                                <a:xfrm>
                                  <a:off x="0" y="0"/>
                                  <a:ext cx="11557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CEF874" w14:textId="70553A28" w:rsidR="00A35B9D" w:rsidRPr="00A35B9D" w:rsidRDefault="00A35B9D" w:rsidP="00A35B9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35B9D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お申込みはこちらから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4D0481" id="グループ化 1" o:spid="_x0000_s1026" style="position:absolute;left:0;text-align:left;margin-left:256.5pt;margin-top:18pt;width:91pt;height:93.75pt;z-index:251670528;mso-height-relative:margin" coordsize="11557,119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9" o:spid="_x0000_s1027" type="#_x0000_t75" style="position:absolute;left:285;top:1466;width:10553;height:10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">
                        <v:imagedata r:id="rId10" o:title="" croptop="351f" cropbottom="351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6" o:spid="_x0000_s1028" type="#_x0000_t202" style="position:absolute;width:115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5FCEF874" w14:textId="70553A28" w:rsidR="00A35B9D" w:rsidRPr="00A35B9D" w:rsidRDefault="00A35B9D" w:rsidP="00A35B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35B9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お申込みはこちらから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0C6" w:rsidRPr="00146464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(</w:t>
            </w:r>
            <w:r w:rsidR="00C62B20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演奏</w:t>
            </w:r>
            <w:r w:rsidR="00472CA0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日時</w:t>
            </w:r>
            <w:r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等</w:t>
            </w:r>
            <w:r w:rsidR="003C10C6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は、</w:t>
            </w:r>
            <w:r w:rsidR="00FC32DE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３</w:t>
            </w:r>
            <w:r w:rsidR="003C10C6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月</w:t>
            </w:r>
            <w:r w:rsidR="006967C1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31</w:t>
            </w:r>
            <w:r w:rsidR="003C10C6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日までに通知します。</w:t>
            </w:r>
            <w:r w:rsidR="003C10C6" w:rsidRPr="00146464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  <w:p w14:paraId="443428C7" w14:textId="237DC2FC" w:rsidR="00472CA0" w:rsidRPr="00472CA0" w:rsidRDefault="00472CA0" w:rsidP="00F450B3">
            <w:pPr>
              <w:spacing w:after="0" w:line="0" w:lineRule="atLeast"/>
              <w:ind w:firstLineChars="709" w:firstLine="1560"/>
              <w:rPr>
                <w:rFonts w:ascii="Meiryo UI" w:hAnsi="Meiryo U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472CA0">
              <w:rPr>
                <w:rFonts w:ascii="Meiryo UI" w:hAnsi="Meiryo UI" w:hint="eastAsia"/>
                <w:b/>
                <w:bCs/>
                <w:color w:val="000000" w:themeColor="text1"/>
                <w:sz w:val="18"/>
                <w:szCs w:val="18"/>
              </w:rPr>
              <w:t>※応募者多数の場合抽選となります。</w:t>
            </w:r>
          </w:p>
          <w:p w14:paraId="02CB6C90" w14:textId="48CF3936" w:rsidR="00A35B9D" w:rsidRPr="001507B6" w:rsidRDefault="00E51938" w:rsidP="00E4357A">
            <w:pPr>
              <w:tabs>
                <w:tab w:val="left" w:pos="6154"/>
              </w:tabs>
              <w:spacing w:after="0" w:line="0" w:lineRule="atLeast"/>
              <w:ind w:firstLineChars="50" w:firstLine="110"/>
              <w:rPr>
                <w:rFonts w:ascii="Meiryo UI" w:hAnsi="Meiryo UI"/>
                <w:b/>
                <w:bCs/>
                <w:color w:val="000000" w:themeColor="text1"/>
                <w:sz w:val="32"/>
                <w:szCs w:val="32"/>
              </w:rPr>
            </w:pPr>
            <w:r w:rsidRPr="005A0E0F">
              <w:rPr>
                <w:rFonts w:ascii="Meiryo UI" w:hAnsi="Meiryo UI" w:hint="eastAsia"/>
                <w:b/>
                <w:bCs/>
                <w:color w:val="000000" w:themeColor="text1"/>
                <w:sz w:val="22"/>
                <w:szCs w:val="22"/>
              </w:rPr>
              <w:t>場所：</w:t>
            </w:r>
            <w:r w:rsidR="001507B6" w:rsidRPr="008E48DB">
              <w:rPr>
                <w:rFonts w:ascii="Meiryo UI" w:hAnsi="Meiryo UI" w:hint="eastAsia"/>
                <w:b/>
                <w:bCs/>
                <w:color w:val="000000" w:themeColor="text1"/>
                <w:sz w:val="32"/>
                <w:szCs w:val="32"/>
              </w:rPr>
              <w:t>春日井市東部</w:t>
            </w:r>
            <w:r w:rsidRPr="008E48DB">
              <w:rPr>
                <w:rFonts w:ascii="Meiryo UI" w:hAnsi="Meiryo UI" w:hint="eastAsia"/>
                <w:b/>
                <w:bCs/>
                <w:color w:val="000000" w:themeColor="text1"/>
                <w:sz w:val="32"/>
                <w:szCs w:val="32"/>
              </w:rPr>
              <w:t>市民センターホール</w:t>
            </w:r>
            <w:r w:rsidR="00E4357A">
              <w:rPr>
                <w:rFonts w:ascii="Meiryo UI" w:hAnsi="Meiryo UI"/>
                <w:b/>
                <w:bCs/>
                <w:color w:val="000000" w:themeColor="text1"/>
                <w:sz w:val="32"/>
                <w:szCs w:val="32"/>
              </w:rPr>
              <w:tab/>
            </w:r>
          </w:p>
          <w:p w14:paraId="45DC6498" w14:textId="1F2CC05F" w:rsidR="008E48DB" w:rsidRPr="008E48DB" w:rsidRDefault="00146464" w:rsidP="00E51938">
            <w:pPr>
              <w:spacing w:after="0" w:line="0" w:lineRule="atLeast"/>
              <w:rPr>
                <w:rFonts w:ascii="Meiryo UI" w:hAnsi="Meiryo UI"/>
                <w:b/>
                <w:bCs/>
                <w:color w:val="000000" w:themeColor="text1"/>
                <w:sz w:val="20"/>
                <w:szCs w:val="20"/>
              </w:rPr>
            </w:pPr>
            <w:r w:rsidRPr="00E51938">
              <w:rPr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517CDD6" wp14:editId="2F0971AE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1024255</wp:posOffset>
                      </wp:positionV>
                      <wp:extent cx="2257425" cy="270510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F6D0C3" w14:textId="388FEB82" w:rsidR="001D3ADE" w:rsidRPr="008E48DB" w:rsidRDefault="001D3ADE" w:rsidP="0022377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E48D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申込方法など、詳しくは裏面をご覧ください。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7CDD6" id="テキスト ボックス 3" o:spid="_x0000_s1029" type="#_x0000_t202" style="position:absolute;margin-left:114.75pt;margin-top:80.65pt;width:177.75pt;height:2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" filled="f" stroked="f" strokeweight=".5pt">
                      <v:textbox>
                        <w:txbxContent>
                          <w:p w14:paraId="16F6D0C3" w14:textId="388FEB82" w:rsidR="001D3ADE" w:rsidRPr="008E48DB" w:rsidRDefault="001D3ADE" w:rsidP="0022377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E48D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申込方法など、詳しくは裏面をご覧ください。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5A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CABB72" wp14:editId="30852E0D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286385</wp:posOffset>
                      </wp:positionV>
                      <wp:extent cx="2152650" cy="447675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65068F" w14:textId="09027604" w:rsidR="00F95A64" w:rsidRDefault="00F95A64">
                                  <w:r>
                                    <w:rPr>
                                      <w:rFonts w:hint="eastAsia"/>
                                    </w:rPr>
                                    <w:t>春日井市東部市民センター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ABB72" id="テキスト ボックス 2" o:spid="_x0000_s1030" type="#_x0000_t202" style="position:absolute;margin-left:45pt;margin-top:22.55pt;width:169.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" filled="f" stroked="f" strokeweight=".5pt">
                      <v:textbox>
                        <w:txbxContent>
                          <w:p w14:paraId="5365068F" w14:textId="09027604" w:rsidR="00F95A64" w:rsidRDefault="00F95A64">
                            <w:r>
                              <w:rPr>
                                <w:rFonts w:hint="eastAsia"/>
                              </w:rPr>
                              <w:t>春日井市東部市民センター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5AA4">
              <w:rPr>
                <w:noProof/>
              </w:rPr>
              <w:object w:dxaOrig="1440" w:dyaOrig="1440" w14:anchorId="0F31EDBA">
                <v:shape id="_x0000_s1027" type="#_x0000_t75" style="position:absolute;margin-left:43.5pt;margin-top:21.45pt;width:215.75pt;height:59.55pt;z-index:251672576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7" DrawAspect="Content" ObjectID="_1797838013" r:id="rId12"/>
              </w:object>
            </w:r>
            <w:r w:rsidR="00E7561B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A35B9D">
              <w:rPr>
                <w:rFonts w:ascii="Meiryo UI" w:hAnsi="Meiryo UI" w:hint="eastAsia"/>
                <w:b/>
                <w:bCs/>
                <w:color w:val="000000" w:themeColor="text1"/>
                <w:sz w:val="36"/>
                <w:szCs w:val="36"/>
              </w:rPr>
              <w:t xml:space="preserve">　　　</w:t>
            </w:r>
            <w:r w:rsidR="00E647DA" w:rsidRPr="005D057D">
              <w:rPr>
                <w:rFonts w:ascii="Meiryo UI" w:hAnsi="Meiryo UI" w:hint="eastAsi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E51938" w:rsidRPr="005D057D">
              <w:rPr>
                <w:rFonts w:ascii="Meiryo UI" w:hAnsi="Meiryo UI" w:hint="eastAsia"/>
                <w:b/>
                <w:bCs/>
                <w:color w:val="000000" w:themeColor="text1"/>
                <w:sz w:val="20"/>
                <w:szCs w:val="20"/>
              </w:rPr>
              <w:t>(春日井市中央台2</w:t>
            </w:r>
            <w:r w:rsidR="00E51938" w:rsidRPr="005D057D">
              <w:rPr>
                <w:rFonts w:ascii="Meiryo UI" w:hAnsi="Meiryo UI"/>
                <w:b/>
                <w:bCs/>
                <w:color w:val="000000" w:themeColor="text1"/>
                <w:sz w:val="20"/>
                <w:szCs w:val="20"/>
              </w:rPr>
              <w:t>-2-1</w:t>
            </w:r>
            <w:r w:rsidR="005D057D">
              <w:rPr>
                <w:rFonts w:ascii="Meiryo UI" w:hAnsi="Meiryo U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5D057D" w:rsidRPr="005D057D">
              <w:rPr>
                <w:rFonts w:ascii="Meiryo UI" w:hAnsi="Meiryo U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5D057D" w:rsidRPr="005D057D">
              <w:rPr>
                <w:rFonts w:ascii="メイリオ" w:eastAsia="メイリオ" w:hAnsi="メイリオ" w:hint="eastAsia"/>
                <w:b/>
                <w:bCs/>
                <w:color w:val="000000" w:themeColor="text1"/>
                <w:sz w:val="20"/>
                <w:szCs w:val="20"/>
              </w:rPr>
              <w:t>℡:0</w:t>
            </w:r>
            <w:r w:rsidR="005D057D" w:rsidRPr="005D057D">
              <w:rPr>
                <w:rFonts w:ascii="メイリオ" w:eastAsia="メイリオ" w:hAnsi="メイリオ"/>
                <w:b/>
                <w:bCs/>
                <w:color w:val="000000" w:themeColor="text1"/>
                <w:sz w:val="20"/>
                <w:szCs w:val="20"/>
              </w:rPr>
              <w:t>568-92-8511</w:t>
            </w:r>
            <w:r w:rsidR="00E51938" w:rsidRPr="005D057D">
              <w:rPr>
                <w:rFonts w:ascii="Meiryo UI" w:hAnsi="Meiryo UI"/>
                <w:b/>
                <w:bCs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3394" w:type="dxa"/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triple" w:sz="12" w:space="0" w:color="FFFFFF" w:themeColor="background1"/>
              </w:tblBorders>
              <w:shd w:val="clear" w:color="auto" w:fill="0D0D0D" w:themeFill="text1" w:themeFillTint="F2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右側のレイアウト テーブル"/>
            </w:tblPr>
            <w:tblGrid>
              <w:gridCol w:w="3394"/>
            </w:tblGrid>
            <w:tr w:rsidR="00A929C7" w:rsidRPr="005B2C77" w14:paraId="0E9ABF61" w14:textId="77777777" w:rsidTr="004410BB">
              <w:trPr>
                <w:trHeight w:hRule="exact" w:val="10368"/>
              </w:trPr>
              <w:tc>
                <w:tcPr>
                  <w:tcW w:w="3456" w:type="dxa"/>
                  <w:shd w:val="clear" w:color="auto" w:fill="0D0D0D" w:themeFill="text1" w:themeFillTint="F2"/>
                  <w:tcMar>
                    <w:top w:w="1440" w:type="dxa"/>
                  </w:tcMar>
                </w:tcPr>
                <w:p w14:paraId="330C07B7" w14:textId="14A58AC4" w:rsidR="00A929C7" w:rsidRPr="003F7D75" w:rsidRDefault="003F7D75" w:rsidP="00585126">
                  <w:pPr>
                    <w:pStyle w:val="21"/>
                    <w:spacing w:after="0" w:line="0" w:lineRule="atLeast"/>
                    <w:jc w:val="both"/>
                    <w:rPr>
                      <w:rFonts w:ascii="Meiryo UI" w:hAnsi="Meiryo UI"/>
                      <w:b w:val="0"/>
                      <w:bCs w:val="0"/>
                      <w:sz w:val="26"/>
                      <w:szCs w:val="26"/>
                    </w:rPr>
                  </w:pPr>
                  <w:r w:rsidRPr="003F7D75">
                    <w:rPr>
                      <w:rFonts w:ascii="Meiryo UI" w:hAnsi="Meiryo UI" w:hint="eastAsia"/>
                      <w:b w:val="0"/>
                      <w:bCs w:val="0"/>
                      <w:sz w:val="26"/>
                      <w:szCs w:val="26"/>
                    </w:rPr>
                    <w:t>たとえば</w:t>
                  </w:r>
                  <w:r>
                    <w:rPr>
                      <w:rFonts w:ascii="Meiryo UI" w:hAnsi="Meiryo UI" w:hint="eastAsia"/>
                      <w:b w:val="0"/>
                      <w:bCs w:val="0"/>
                      <w:sz w:val="26"/>
                      <w:szCs w:val="26"/>
                    </w:rPr>
                    <w:t>、</w:t>
                  </w:r>
                  <w:r w:rsidR="003D1633" w:rsidRPr="003F7D75">
                    <w:rPr>
                      <w:rFonts w:ascii="Meiryo UI" w:hAnsi="Meiryo UI" w:hint="eastAsia"/>
                      <w:b w:val="0"/>
                      <w:bCs w:val="0"/>
                      <w:sz w:val="26"/>
                      <w:szCs w:val="26"/>
                    </w:rPr>
                    <w:t>こんな使い方も</w:t>
                  </w:r>
                  <w:r w:rsidR="00710076" w:rsidRPr="003F7D75">
                    <w:rPr>
                      <w:rFonts w:ascii="Meiryo UI" w:hAnsi="Meiryo UI" w:hint="eastAsia"/>
                      <w:b w:val="0"/>
                      <w:bCs w:val="0"/>
                      <w:sz w:val="26"/>
                      <w:szCs w:val="26"/>
                    </w:rPr>
                    <w:t>。</w:t>
                  </w:r>
                </w:p>
                <w:p w14:paraId="70CA45EF" w14:textId="73588C31" w:rsidR="00E51938" w:rsidRPr="003D1633" w:rsidRDefault="0070571F" w:rsidP="0070571F">
                  <w:pPr>
                    <w:pStyle w:val="21"/>
                    <w:spacing w:beforeLines="100" w:before="240" w:after="0" w:line="0" w:lineRule="atLeast"/>
                    <w:jc w:val="both"/>
                    <w:rPr>
                      <w:rFonts w:ascii="Meiryo UI" w:hAnsi="Meiryo UI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  <w:u w:val="single"/>
                    </w:rPr>
                    <w:t>思い出</w:t>
                  </w:r>
                  <w:r w:rsidR="00155D36">
                    <w:rPr>
                      <w:rFonts w:ascii="Meiryo UI" w:hAnsi="Meiryo UI" w:hint="eastAsia"/>
                      <w:sz w:val="24"/>
                      <w:szCs w:val="24"/>
                      <w:u w:val="single"/>
                    </w:rPr>
                    <w:t>づくりに</w:t>
                  </w:r>
                </w:p>
                <w:p w14:paraId="7682C237" w14:textId="12C7A13E" w:rsidR="00E51938" w:rsidRPr="007D0417" w:rsidRDefault="0070571F" w:rsidP="00FE41F3">
                  <w:pPr>
                    <w:pStyle w:val="21"/>
                    <w:spacing w:beforeLines="50" w:before="120" w:after="0" w:line="0" w:lineRule="atLeast"/>
                    <w:jc w:val="both"/>
                    <w:rPr>
                      <w:rFonts w:ascii="Meiryo UI" w:hAnsi="Meiryo UI"/>
                      <w:sz w:val="22"/>
                      <w:szCs w:val="22"/>
                      <w:u w:val="single"/>
                    </w:rPr>
                  </w:pP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スタインウェイピアノと過ごす素敵な思い出を作ってみませんか。</w:t>
                  </w:r>
                </w:p>
                <w:p w14:paraId="6F90D1EB" w14:textId="25ADE81D" w:rsidR="00A929C7" w:rsidRPr="003D1633" w:rsidRDefault="00710076" w:rsidP="0070571F">
                  <w:pPr>
                    <w:pStyle w:val="21"/>
                    <w:spacing w:beforeLines="100" w:before="240" w:after="0" w:line="0" w:lineRule="atLeast"/>
                    <w:jc w:val="both"/>
                    <w:rPr>
                      <w:rFonts w:ascii="Meiryo UI" w:hAnsi="Meiryo UI"/>
                      <w:sz w:val="24"/>
                      <w:szCs w:val="24"/>
                      <w:u w:val="single"/>
                    </w:rPr>
                  </w:pPr>
                  <w:r w:rsidRPr="003D1633">
                    <w:rPr>
                      <w:rFonts w:ascii="Meiryo UI" w:hAnsi="Meiryo UI" w:hint="eastAsia"/>
                      <w:sz w:val="24"/>
                      <w:szCs w:val="24"/>
                      <w:u w:val="single"/>
                    </w:rPr>
                    <w:t>家族だけの演奏会</w:t>
                  </w:r>
                </w:p>
                <w:p w14:paraId="62161BBF" w14:textId="0A31C582" w:rsidR="007C7E76" w:rsidRPr="007D0417" w:rsidRDefault="003F7D75" w:rsidP="00FE41F3">
                  <w:pPr>
                    <w:pStyle w:val="21"/>
                    <w:spacing w:beforeLines="50" w:before="120" w:after="0" w:line="0" w:lineRule="atLeast"/>
                    <w:jc w:val="both"/>
                    <w:rPr>
                      <w:rFonts w:ascii="Meiryo UI" w:hAnsi="Meiryo UI"/>
                      <w:b w:val="0"/>
                      <w:bCs w:val="0"/>
                      <w:sz w:val="22"/>
                      <w:szCs w:val="22"/>
                    </w:rPr>
                  </w:pP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お父さんお母さんの結婚記念日に、</w:t>
                  </w:r>
                  <w:r w:rsidR="006B62EF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素敵な</w:t>
                  </w: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曲</w:t>
                  </w:r>
                  <w:r w:rsidR="006B62EF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の</w:t>
                  </w: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プレゼント</w:t>
                  </w:r>
                  <w:r w:rsidR="006B62EF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を</w:t>
                  </w:r>
                  <w:r w:rsidR="000D5A45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。</w:t>
                  </w:r>
                </w:p>
                <w:p w14:paraId="390A8EC5" w14:textId="2DAD7BB8" w:rsidR="00710076" w:rsidRPr="007D0417" w:rsidRDefault="00B46145" w:rsidP="00FE41F3">
                  <w:pPr>
                    <w:pStyle w:val="21"/>
                    <w:spacing w:beforeLines="50" w:before="120" w:after="0" w:line="0" w:lineRule="atLeast"/>
                    <w:jc w:val="both"/>
                    <w:rPr>
                      <w:rFonts w:ascii="Meiryo UI" w:hAnsi="Meiryo UI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普段</w:t>
                  </w:r>
                  <w:r w:rsidR="000D5A45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なかなか会えない</w:t>
                  </w:r>
                  <w:r w:rsidR="004410BB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遠方の</w:t>
                  </w:r>
                  <w:r w:rsidR="00710076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おじいちゃん、おばあちゃんへ</w:t>
                  </w:r>
                  <w:r w:rsidR="003F7D75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の誕生日</w:t>
                  </w:r>
                  <w:r w:rsidR="00710076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プレゼント</w:t>
                  </w:r>
                  <w:r w:rsidR="00585126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に</w:t>
                  </w:r>
                  <w:r w:rsidR="0000150B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、</w:t>
                  </w:r>
                  <w:r w:rsidR="00B1220E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録画</w:t>
                  </w:r>
                  <w:r w:rsidR="0000150B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した</w:t>
                  </w:r>
                  <w:r w:rsidR="00B1220E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映像を送ってみ</w:t>
                  </w:r>
                  <w:r w:rsidR="005A0E0F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ませんか。</w:t>
                  </w:r>
                </w:p>
                <w:p w14:paraId="21D2076E" w14:textId="39D7D23F" w:rsidR="00A929C7" w:rsidRPr="003D1633" w:rsidRDefault="001D3ADE" w:rsidP="0070571F">
                  <w:pPr>
                    <w:pStyle w:val="21"/>
                    <w:spacing w:beforeLines="100" w:before="240" w:after="0" w:line="0" w:lineRule="atLeast"/>
                    <w:jc w:val="both"/>
                    <w:rPr>
                      <w:rFonts w:ascii="Meiryo UI" w:hAnsi="Meiryo UI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Meiryo UI" w:hAnsi="Meiryo UI" w:hint="eastAsia"/>
                      <w:sz w:val="24"/>
                      <w:szCs w:val="24"/>
                      <w:u w:val="single"/>
                    </w:rPr>
                    <w:t>特別な日の演出に</w:t>
                  </w:r>
                </w:p>
                <w:p w14:paraId="1173BF89" w14:textId="6D9FCDB3" w:rsidR="00A929C7" w:rsidRPr="007D0417" w:rsidRDefault="003D1633" w:rsidP="00FE41F3">
                  <w:pPr>
                    <w:pStyle w:val="21"/>
                    <w:spacing w:beforeLines="50" w:before="120" w:after="0" w:line="0" w:lineRule="atLeast"/>
                    <w:jc w:val="both"/>
                    <w:rPr>
                      <w:rFonts w:ascii="Meiryo UI" w:hAnsi="Meiryo UI"/>
                      <w:b w:val="0"/>
                      <w:bCs w:val="0"/>
                      <w:sz w:val="22"/>
                      <w:szCs w:val="22"/>
                    </w:rPr>
                  </w:pP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ピアノ演奏</w:t>
                  </w:r>
                  <w:r w:rsid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♪</w:t>
                  </w: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からのプロポーズ</w:t>
                  </w:r>
                  <w:r w:rsidR="0070571F"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！</w:t>
                  </w:r>
                  <w:r w:rsidR="00E51938" w:rsidRPr="007D0417">
                    <w:rPr>
                      <w:rFonts w:ascii="Meiryo UI" w:hAnsi="Meiryo UI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</w:p>
                <w:p w14:paraId="7B60CC2E" w14:textId="311AADF4" w:rsidR="003D1633" w:rsidRPr="003D1633" w:rsidRDefault="003D1633" w:rsidP="003F7D75">
                  <w:pPr>
                    <w:pStyle w:val="21"/>
                    <w:spacing w:beforeLines="100" w:before="240" w:after="0" w:line="0" w:lineRule="atLeast"/>
                    <w:jc w:val="both"/>
                    <w:rPr>
                      <w:rFonts w:ascii="Meiryo UI" w:hAnsi="Meiryo UI"/>
                      <w:sz w:val="24"/>
                      <w:szCs w:val="24"/>
                      <w:u w:val="single"/>
                    </w:rPr>
                  </w:pPr>
                  <w:r w:rsidRPr="003D1633">
                    <w:rPr>
                      <w:rFonts w:ascii="Meiryo UI" w:hAnsi="Meiryo UI" w:hint="eastAsia"/>
                      <w:sz w:val="24"/>
                      <w:szCs w:val="24"/>
                      <w:u w:val="single"/>
                    </w:rPr>
                    <w:t>スタインウェイピアノ</w:t>
                  </w:r>
                </w:p>
                <w:p w14:paraId="6C571FED" w14:textId="0FB1EF7B" w:rsidR="007A7992" w:rsidRPr="003D1633" w:rsidRDefault="003D1633" w:rsidP="00585126">
                  <w:pPr>
                    <w:pStyle w:val="21"/>
                    <w:spacing w:after="0" w:line="0" w:lineRule="atLeast"/>
                    <w:jc w:val="both"/>
                    <w:rPr>
                      <w:rFonts w:ascii="Meiryo UI" w:hAnsi="Meiryo UI"/>
                      <w:sz w:val="24"/>
                      <w:szCs w:val="24"/>
                      <w:u w:val="single"/>
                    </w:rPr>
                  </w:pPr>
                  <w:r w:rsidRPr="003D1633">
                    <w:rPr>
                      <w:rFonts w:ascii="Meiryo UI" w:hAnsi="Meiryo UI" w:hint="eastAsia"/>
                      <w:sz w:val="24"/>
                      <w:szCs w:val="24"/>
                      <w:u w:val="single"/>
                    </w:rPr>
                    <w:t>弾いてみた</w:t>
                  </w:r>
                  <w:r w:rsidR="00872C83">
                    <w:rPr>
                      <w:rFonts w:ascii="Meiryo UI" w:hAnsi="Meiryo UI" w:hint="eastAsia"/>
                      <w:sz w:val="24"/>
                      <w:szCs w:val="24"/>
                      <w:u w:val="single"/>
                    </w:rPr>
                    <w:t>！</w:t>
                  </w:r>
                </w:p>
                <w:p w14:paraId="2087A391" w14:textId="5CB64EEB" w:rsidR="003D1633" w:rsidRPr="007D0417" w:rsidRDefault="003D1633" w:rsidP="007D0417">
                  <w:pPr>
                    <w:pStyle w:val="21"/>
                    <w:spacing w:beforeLines="50" w:before="120" w:afterLines="250" w:after="600" w:line="0" w:lineRule="atLeast"/>
                    <w:jc w:val="both"/>
                    <w:rPr>
                      <w:rFonts w:ascii="Meiryo UI" w:hAnsi="Meiryo UI"/>
                      <w:b w:val="0"/>
                      <w:bCs w:val="0"/>
                      <w:sz w:val="22"/>
                      <w:szCs w:val="22"/>
                    </w:rPr>
                  </w:pP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スポットライトを浴びて</w:t>
                  </w:r>
                  <w:r w:rsidR="005A0E0F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の</w:t>
                  </w: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動画撮影、</w:t>
                  </w:r>
                  <w:r w:rsid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そして</w:t>
                  </w: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Y</w:t>
                  </w:r>
                  <w:r w:rsidRPr="007D0417">
                    <w:rPr>
                      <w:rFonts w:ascii="Meiryo UI" w:hAnsi="Meiryo UI"/>
                      <w:b w:val="0"/>
                      <w:bCs w:val="0"/>
                      <w:sz w:val="22"/>
                      <w:szCs w:val="22"/>
                    </w:rPr>
                    <w:t>ouTube</w:t>
                  </w:r>
                  <w:r w:rsidRP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へアップ</w:t>
                  </w:r>
                  <w:r w:rsidR="007D0417">
                    <w:rPr>
                      <w:rFonts w:ascii="Meiryo UI" w:hAnsi="Meiryo UI" w:hint="eastAsia"/>
                      <w:b w:val="0"/>
                      <w:bCs w:val="0"/>
                      <w:sz w:val="22"/>
                      <w:szCs w:val="22"/>
                    </w:rPr>
                    <w:t>。</w:t>
                  </w:r>
                </w:p>
              </w:tc>
            </w:tr>
            <w:tr w:rsidR="00A929C7" w:rsidRPr="005B2C77" w14:paraId="66BE8F1D" w14:textId="77777777" w:rsidTr="004410BB">
              <w:trPr>
                <w:trHeight w:hRule="exact" w:val="4885"/>
              </w:trPr>
              <w:tc>
                <w:tcPr>
                  <w:tcW w:w="3456" w:type="dxa"/>
                  <w:shd w:val="clear" w:color="auto" w:fill="0D0D0D" w:themeFill="text1" w:themeFillTint="F2"/>
                  <w:tcMar>
                    <w:top w:w="216" w:type="dxa"/>
                  </w:tcMar>
                </w:tcPr>
                <w:p w14:paraId="0FA92D4C" w14:textId="7A1A3054" w:rsidR="00A929C7" w:rsidRDefault="00E806FB" w:rsidP="005A0E0F">
                  <w:pPr>
                    <w:pStyle w:val="ac"/>
                    <w:spacing w:after="120"/>
                    <w:ind w:left="210" w:hangingChars="100" w:hanging="210"/>
                    <w:jc w:val="left"/>
                    <w:rPr>
                      <w:rFonts w:ascii="Meiryo UI" w:hAnsi="Meiryo UI"/>
                      <w:sz w:val="21"/>
                      <w:szCs w:val="21"/>
                    </w:rPr>
                  </w:pP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■</w:t>
                  </w:r>
                  <w:r w:rsidRPr="00E806FB">
                    <w:rPr>
                      <w:rFonts w:ascii="Meiryo UI" w:hAnsi="Meiryo UI" w:hint="eastAsia"/>
                      <w:sz w:val="21"/>
                      <w:szCs w:val="21"/>
                    </w:rPr>
                    <w:t>ピアノ</w:t>
                  </w:r>
                  <w:r w:rsidR="006475C6">
                    <w:rPr>
                      <w:rFonts w:ascii="Meiryo UI" w:hAnsi="Meiryo UI" w:hint="eastAsia"/>
                      <w:sz w:val="21"/>
                      <w:szCs w:val="21"/>
                    </w:rPr>
                    <w:t>のピッチ</w:t>
                  </w:r>
                  <w:r w:rsidRPr="00E806FB">
                    <w:rPr>
                      <w:rFonts w:ascii="Meiryo UI" w:hAnsi="Meiryo UI" w:hint="eastAsia"/>
                      <w:sz w:val="21"/>
                      <w:szCs w:val="21"/>
                    </w:rPr>
                    <w:t>は、</w:t>
                  </w:r>
                  <w:r w:rsidR="006475C6">
                    <w:rPr>
                      <w:rFonts w:ascii="Meiryo UI" w:hAnsi="Meiryo UI" w:hint="eastAsia"/>
                      <w:sz w:val="21"/>
                      <w:szCs w:val="21"/>
                    </w:rPr>
                    <w:t>A＝442Hz</w:t>
                  </w: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で調律しています。</w:t>
                  </w:r>
                </w:p>
                <w:p w14:paraId="2FBACE89" w14:textId="3B2FEBC7" w:rsidR="00E806FB" w:rsidRDefault="00E806FB" w:rsidP="002B4366">
                  <w:pPr>
                    <w:pStyle w:val="ac"/>
                    <w:ind w:left="210" w:hangingChars="100" w:hanging="210"/>
                    <w:jc w:val="left"/>
                    <w:rPr>
                      <w:rFonts w:ascii="Meiryo UI" w:hAnsi="Meiryo UI"/>
                      <w:sz w:val="21"/>
                      <w:szCs w:val="21"/>
                    </w:rPr>
                  </w:pP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■舞台は反射板を設置し、中央にピアノが置かれた状態での利用となります。</w:t>
                  </w:r>
                </w:p>
                <w:p w14:paraId="7D591F67" w14:textId="77777777" w:rsidR="00E806FB" w:rsidRDefault="00E806FB" w:rsidP="002B4366">
                  <w:pPr>
                    <w:pStyle w:val="ac"/>
                    <w:ind w:left="210" w:hangingChars="100" w:hanging="210"/>
                    <w:jc w:val="left"/>
                    <w:rPr>
                      <w:rFonts w:ascii="Meiryo UI" w:hAnsi="Meiryo UI"/>
                      <w:sz w:val="21"/>
                      <w:szCs w:val="21"/>
                    </w:rPr>
                  </w:pP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■希望の方には、500円でC</w:t>
                  </w:r>
                  <w:r>
                    <w:rPr>
                      <w:rFonts w:ascii="Meiryo UI" w:hAnsi="Meiryo UI"/>
                      <w:sz w:val="21"/>
                      <w:szCs w:val="21"/>
                    </w:rPr>
                    <w:t>D</w:t>
                  </w: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録音サービスあり（三点吊マイクからの録音）</w:t>
                  </w:r>
                </w:p>
                <w:p w14:paraId="6EB5D254" w14:textId="77777777" w:rsidR="00E806FB" w:rsidRDefault="00E806FB" w:rsidP="00E806FB">
                  <w:pPr>
                    <w:pStyle w:val="ac"/>
                    <w:jc w:val="left"/>
                    <w:rPr>
                      <w:rFonts w:ascii="Meiryo UI" w:hAnsi="Meiryo UI"/>
                      <w:sz w:val="21"/>
                      <w:szCs w:val="21"/>
                    </w:rPr>
                  </w:pP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■楽屋の利用可能</w:t>
                  </w:r>
                </w:p>
                <w:p w14:paraId="4185162A" w14:textId="77777777" w:rsidR="00E806FB" w:rsidRDefault="00E806FB" w:rsidP="00E806FB">
                  <w:pPr>
                    <w:pStyle w:val="ac"/>
                    <w:jc w:val="left"/>
                    <w:rPr>
                      <w:rFonts w:ascii="Meiryo UI" w:hAnsi="Meiryo UI"/>
                      <w:sz w:val="21"/>
                      <w:szCs w:val="21"/>
                    </w:rPr>
                  </w:pP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■営利目的での利用不可</w:t>
                  </w:r>
                </w:p>
                <w:p w14:paraId="1720F75E" w14:textId="7367407A" w:rsidR="00E806FB" w:rsidRPr="00E806FB" w:rsidRDefault="00E806FB" w:rsidP="002B4366">
                  <w:pPr>
                    <w:pStyle w:val="ac"/>
                    <w:ind w:left="210" w:hangingChars="100" w:hanging="210"/>
                    <w:jc w:val="left"/>
                    <w:rPr>
                      <w:rFonts w:ascii="Meiryo UI" w:hAnsi="Meiryo UI"/>
                      <w:sz w:val="21"/>
                      <w:szCs w:val="21"/>
                    </w:rPr>
                  </w:pPr>
                  <w:r>
                    <w:rPr>
                      <w:rFonts w:ascii="Meiryo UI" w:hAnsi="Meiryo UI" w:hint="eastAsia"/>
                      <w:sz w:val="21"/>
                      <w:szCs w:val="21"/>
                    </w:rPr>
                    <w:t>■ピアノの弦に異物を挟んだり、弦を指ではじいたりする特殊奏法</w:t>
                  </w:r>
                  <w:r w:rsidR="00E40456">
                    <w:rPr>
                      <w:rFonts w:ascii="Meiryo UI" w:hAnsi="Meiryo UI" w:hint="eastAsia"/>
                      <w:sz w:val="21"/>
                      <w:szCs w:val="21"/>
                    </w:rPr>
                    <w:t>はご遠慮ください。</w:t>
                  </w:r>
                </w:p>
              </w:tc>
            </w:tr>
          </w:tbl>
          <w:p w14:paraId="37852DB1" w14:textId="62175ADF" w:rsidR="00A929C7" w:rsidRPr="005B2C77" w:rsidRDefault="00A929C7">
            <w:pPr>
              <w:rPr>
                <w:rFonts w:ascii="Meiryo UI" w:hAnsi="Meiryo UI"/>
              </w:rPr>
            </w:pPr>
          </w:p>
        </w:tc>
      </w:tr>
    </w:tbl>
    <w:p w14:paraId="4AD0A3F9" w14:textId="06DD3255" w:rsidR="00F337DA" w:rsidRPr="00587EE4" w:rsidRDefault="001507B6" w:rsidP="00F337DA">
      <w:pPr>
        <w:spacing w:after="0" w:line="240" w:lineRule="atLeast"/>
        <w:jc w:val="center"/>
        <w:rPr>
          <w:rFonts w:ascii="メイリオ" w:eastAsia="メイリオ" w:hAnsi="メイリオ"/>
          <w:b/>
          <w:bCs/>
        </w:rPr>
      </w:pPr>
      <w:r>
        <w:rPr>
          <w:rFonts w:ascii="メイリオ" w:eastAsia="メイリオ" w:hAnsi="メイリオ" w:hint="eastAsia"/>
          <w:b/>
          <w:bCs/>
        </w:rPr>
        <w:lastRenderedPageBreak/>
        <w:t>春日井市</w:t>
      </w:r>
      <w:r w:rsidR="00F337DA" w:rsidRPr="00587EE4">
        <w:rPr>
          <w:rFonts w:ascii="メイリオ" w:eastAsia="メイリオ" w:hAnsi="メイリオ" w:hint="eastAsia"/>
          <w:b/>
          <w:bCs/>
        </w:rPr>
        <w:t>東部市民センター</w:t>
      </w:r>
    </w:p>
    <w:p w14:paraId="412F6D36" w14:textId="4FBBFF75" w:rsidR="00F337DA" w:rsidRPr="00587EE4" w:rsidRDefault="00F337DA" w:rsidP="00F337DA">
      <w:pPr>
        <w:spacing w:after="0" w:line="240" w:lineRule="atLeast"/>
        <w:jc w:val="center"/>
        <w:rPr>
          <w:rFonts w:ascii="メイリオ" w:eastAsia="メイリオ" w:hAnsi="メイリオ"/>
          <w:b/>
          <w:bCs/>
          <w:sz w:val="22"/>
        </w:rPr>
      </w:pPr>
      <w:r w:rsidRPr="00587EE4">
        <w:rPr>
          <w:rFonts w:ascii="メイリオ" w:eastAsia="メイリオ" w:hAnsi="メイリオ" w:hint="eastAsia"/>
          <w:b/>
          <w:bCs/>
          <w:sz w:val="22"/>
        </w:rPr>
        <w:t>「</w:t>
      </w:r>
      <w:r>
        <w:rPr>
          <w:rFonts w:ascii="メイリオ" w:eastAsia="メイリオ" w:hAnsi="メイリオ" w:hint="eastAsia"/>
          <w:b/>
          <w:bCs/>
          <w:sz w:val="22"/>
        </w:rPr>
        <w:t>スタインウェイピアノ弾いて</w:t>
      </w:r>
      <w:r w:rsidRPr="00587EE4">
        <w:rPr>
          <w:rFonts w:ascii="メイリオ" w:eastAsia="メイリオ" w:hAnsi="メイリオ" w:hint="eastAsia"/>
          <w:b/>
          <w:bCs/>
          <w:sz w:val="22"/>
        </w:rPr>
        <w:t>みませんか」申込書</w:t>
      </w:r>
      <w:r w:rsidR="0009316E">
        <w:rPr>
          <w:rFonts w:ascii="メイリオ" w:eastAsia="メイリオ" w:hAnsi="メイリオ" w:hint="eastAsia"/>
          <w:b/>
          <w:bCs/>
          <w:sz w:val="22"/>
        </w:rPr>
        <w:t xml:space="preserve">　（R</w:t>
      </w:r>
      <w:r w:rsidR="000A6DFE">
        <w:rPr>
          <w:rFonts w:ascii="メイリオ" w:eastAsia="メイリオ" w:hAnsi="メイリオ" w:hint="eastAsia"/>
          <w:b/>
          <w:bCs/>
          <w:sz w:val="22"/>
        </w:rPr>
        <w:t>7</w:t>
      </w:r>
      <w:r w:rsidR="0009316E">
        <w:rPr>
          <w:rFonts w:ascii="メイリオ" w:eastAsia="メイリオ" w:hAnsi="メイリオ" w:hint="eastAsia"/>
          <w:b/>
          <w:bCs/>
          <w:sz w:val="22"/>
        </w:rPr>
        <w:t>.</w:t>
      </w:r>
      <w:r w:rsidR="006967C1">
        <w:rPr>
          <w:rFonts w:ascii="メイリオ" w:eastAsia="メイリオ" w:hAnsi="メイリオ" w:hint="eastAsia"/>
          <w:b/>
          <w:bCs/>
          <w:sz w:val="22"/>
        </w:rPr>
        <w:t>5</w:t>
      </w:r>
      <w:r w:rsidR="0009316E">
        <w:rPr>
          <w:rFonts w:ascii="メイリオ" w:eastAsia="メイリオ" w:hAnsi="メイリオ" w:hint="eastAsia"/>
          <w:b/>
          <w:bCs/>
          <w:sz w:val="22"/>
        </w:rPr>
        <w:t>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4"/>
        <w:gridCol w:w="2731"/>
        <w:gridCol w:w="95"/>
        <w:gridCol w:w="1315"/>
        <w:gridCol w:w="291"/>
        <w:gridCol w:w="778"/>
        <w:gridCol w:w="341"/>
        <w:gridCol w:w="886"/>
        <w:gridCol w:w="524"/>
        <w:gridCol w:w="1411"/>
      </w:tblGrid>
      <w:tr w:rsidR="00F337DA" w14:paraId="758E1569" w14:textId="77777777" w:rsidTr="00F337DA">
        <w:tc>
          <w:tcPr>
            <w:tcW w:w="2084" w:type="dxa"/>
            <w:vAlign w:val="center"/>
          </w:tcPr>
          <w:p w14:paraId="537D7DB8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申込者の名前</w:t>
            </w:r>
          </w:p>
        </w:tc>
        <w:tc>
          <w:tcPr>
            <w:tcW w:w="8372" w:type="dxa"/>
            <w:gridSpan w:val="9"/>
          </w:tcPr>
          <w:p w14:paraId="104CD22A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ふりがな</w:t>
            </w:r>
          </w:p>
          <w:p w14:paraId="6E275252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F337DA" w14:paraId="04ECD960" w14:textId="77777777" w:rsidTr="008A2BB5">
        <w:tc>
          <w:tcPr>
            <w:tcW w:w="2084" w:type="dxa"/>
            <w:tcBorders>
              <w:bottom w:val="single" w:sz="4" w:space="0" w:color="auto"/>
            </w:tcBorders>
            <w:vAlign w:val="center"/>
          </w:tcPr>
          <w:p w14:paraId="66D866A3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住所</w:t>
            </w:r>
          </w:p>
        </w:tc>
        <w:tc>
          <w:tcPr>
            <w:tcW w:w="8372" w:type="dxa"/>
            <w:gridSpan w:val="9"/>
            <w:tcBorders>
              <w:bottom w:val="single" w:sz="4" w:space="0" w:color="auto"/>
            </w:tcBorders>
          </w:tcPr>
          <w:p w14:paraId="16E6610C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〒</w:t>
            </w:r>
          </w:p>
          <w:p w14:paraId="1F25B711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F337DA" w14:paraId="547CCBFF" w14:textId="77777777" w:rsidTr="008A2BB5">
        <w:tc>
          <w:tcPr>
            <w:tcW w:w="2084" w:type="dxa"/>
            <w:tcBorders>
              <w:bottom w:val="single" w:sz="4" w:space="0" w:color="auto"/>
            </w:tcBorders>
          </w:tcPr>
          <w:p w14:paraId="0D5BF552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電話番号</w:t>
            </w:r>
          </w:p>
        </w:tc>
        <w:tc>
          <w:tcPr>
            <w:tcW w:w="8372" w:type="dxa"/>
            <w:gridSpan w:val="9"/>
            <w:tcBorders>
              <w:bottom w:val="single" w:sz="4" w:space="0" w:color="auto"/>
            </w:tcBorders>
          </w:tcPr>
          <w:p w14:paraId="1BDEFC2B" w14:textId="4FAA379B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8A2BB5" w14:paraId="6E3C8948" w14:textId="77777777" w:rsidTr="008A2BB5">
        <w:tc>
          <w:tcPr>
            <w:tcW w:w="4815" w:type="dxa"/>
            <w:gridSpan w:val="2"/>
            <w:tcBorders>
              <w:bottom w:val="single" w:sz="12" w:space="0" w:color="auto"/>
            </w:tcBorders>
          </w:tcPr>
          <w:p w14:paraId="0EDF11EA" w14:textId="77777777" w:rsidR="008A2BB5" w:rsidRDefault="008A2BB5" w:rsidP="004D5891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希望枠</w:t>
            </w:r>
          </w:p>
          <w:p w14:paraId="1EBEE8F2" w14:textId="77777777" w:rsidR="008A2BB5" w:rsidRPr="006224F5" w:rsidRDefault="008A2BB5" w:rsidP="004D5891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※</w:t>
            </w: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右下の日時の番号（1～</w:t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21</w:t>
            </w: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第３希望まで</w:t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、もしくは「どこでも可」に〇を記入</w:t>
            </w:r>
          </w:p>
        </w:tc>
        <w:tc>
          <w:tcPr>
            <w:tcW w:w="1410" w:type="dxa"/>
            <w:gridSpan w:val="2"/>
            <w:tcBorders>
              <w:bottom w:val="single" w:sz="12" w:space="0" w:color="auto"/>
            </w:tcBorders>
          </w:tcPr>
          <w:p w14:paraId="1CFB4277" w14:textId="77777777" w:rsidR="008A2BB5" w:rsidRPr="0004685C" w:rsidRDefault="008A2BB5" w:rsidP="004D5891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04685C">
              <w:rPr>
                <w:rFonts w:ascii="メイリオ" w:eastAsia="メイリオ" w:hAnsi="メイリオ" w:hint="eastAsia"/>
                <w:sz w:val="16"/>
                <w:szCs w:val="16"/>
              </w:rPr>
              <w:t>第１希望</w:t>
            </w:r>
          </w:p>
        </w:tc>
        <w:tc>
          <w:tcPr>
            <w:tcW w:w="1410" w:type="dxa"/>
            <w:gridSpan w:val="3"/>
            <w:tcBorders>
              <w:bottom w:val="single" w:sz="12" w:space="0" w:color="auto"/>
            </w:tcBorders>
          </w:tcPr>
          <w:p w14:paraId="6E318BB2" w14:textId="77777777" w:rsidR="008A2BB5" w:rsidRPr="0004685C" w:rsidRDefault="008A2BB5" w:rsidP="004D5891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04685C">
              <w:rPr>
                <w:rFonts w:ascii="メイリオ" w:eastAsia="メイリオ" w:hAnsi="メイリオ" w:hint="eastAsia"/>
                <w:sz w:val="16"/>
                <w:szCs w:val="16"/>
              </w:rPr>
              <w:t>第２希望</w:t>
            </w:r>
          </w:p>
        </w:tc>
        <w:tc>
          <w:tcPr>
            <w:tcW w:w="1410" w:type="dxa"/>
            <w:gridSpan w:val="2"/>
            <w:tcBorders>
              <w:bottom w:val="single" w:sz="12" w:space="0" w:color="auto"/>
            </w:tcBorders>
          </w:tcPr>
          <w:p w14:paraId="7DC91BE7" w14:textId="77777777" w:rsidR="008A2BB5" w:rsidRPr="006224F5" w:rsidRDefault="008A2BB5" w:rsidP="004D5891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第３希望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27407105" w14:textId="77777777" w:rsidR="008A2BB5" w:rsidRPr="00351F7C" w:rsidRDefault="008A2BB5" w:rsidP="004D5891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351F7C">
              <w:rPr>
                <w:rFonts w:ascii="メイリオ" w:eastAsia="メイリオ" w:hAnsi="メイリオ" w:hint="eastAsia"/>
                <w:sz w:val="20"/>
                <w:szCs w:val="20"/>
              </w:rPr>
              <w:t>どこでも可</w:t>
            </w:r>
          </w:p>
        </w:tc>
      </w:tr>
      <w:tr w:rsidR="00F337DA" w14:paraId="2A97B1E2" w14:textId="77777777" w:rsidTr="008A2BB5">
        <w:tc>
          <w:tcPr>
            <w:tcW w:w="8521" w:type="dxa"/>
            <w:gridSpan w:val="8"/>
            <w:tcBorders>
              <w:top w:val="single" w:sz="12" w:space="0" w:color="auto"/>
              <w:right w:val="single" w:sz="4" w:space="0" w:color="auto"/>
            </w:tcBorders>
          </w:tcPr>
          <w:p w14:paraId="52AACF53" w14:textId="77777777" w:rsidR="00F337DA" w:rsidRPr="005C14A3" w:rsidRDefault="00F337DA" w:rsidP="008747B6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5C14A3">
              <w:rPr>
                <w:rFonts w:ascii="メイリオ" w:eastAsia="メイリオ" w:hAnsi="メイリオ" w:hint="eastAsia"/>
                <w:sz w:val="16"/>
                <w:szCs w:val="16"/>
              </w:rPr>
              <w:t>※ピアノを弾く方が３人以上の場合は、主に弾かれる方をお書きください</w:t>
            </w:r>
          </w:p>
        </w:tc>
        <w:tc>
          <w:tcPr>
            <w:tcW w:w="1935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DE08D3F" w14:textId="77777777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ご利用人数</w:t>
            </w:r>
          </w:p>
        </w:tc>
      </w:tr>
      <w:tr w:rsidR="00F337DA" w14:paraId="4ABC2CC9" w14:textId="77777777" w:rsidTr="00351F7C">
        <w:tc>
          <w:tcPr>
            <w:tcW w:w="2084" w:type="dxa"/>
          </w:tcPr>
          <w:p w14:paraId="1CB12DA9" w14:textId="77777777" w:rsidR="0004685C" w:rsidRDefault="00F337DA" w:rsidP="00F337DA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ピアノを弾く方の</w:t>
            </w:r>
          </w:p>
          <w:p w14:paraId="6642F86E" w14:textId="0C0AFDA4" w:rsidR="00F337DA" w:rsidRPr="006224F5" w:rsidRDefault="00F337DA" w:rsidP="00F337DA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お名前　①</w:t>
            </w:r>
          </w:p>
        </w:tc>
        <w:tc>
          <w:tcPr>
            <w:tcW w:w="4432" w:type="dxa"/>
            <w:gridSpan w:val="4"/>
          </w:tcPr>
          <w:p w14:paraId="32418507" w14:textId="0DAE6BD9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ふりがな</w:t>
            </w:r>
          </w:p>
        </w:tc>
        <w:tc>
          <w:tcPr>
            <w:tcW w:w="778" w:type="dxa"/>
            <w:vAlign w:val="center"/>
          </w:tcPr>
          <w:p w14:paraId="16993B0E" w14:textId="77777777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年齢</w:t>
            </w:r>
          </w:p>
        </w:tc>
        <w:tc>
          <w:tcPr>
            <w:tcW w:w="1227" w:type="dxa"/>
            <w:gridSpan w:val="2"/>
            <w:tcBorders>
              <w:right w:val="single" w:sz="4" w:space="0" w:color="auto"/>
            </w:tcBorders>
            <w:vAlign w:val="bottom"/>
          </w:tcPr>
          <w:p w14:paraId="0F7B55F1" w14:textId="77777777" w:rsidR="00F337DA" w:rsidRPr="006224F5" w:rsidRDefault="00F337DA" w:rsidP="008747B6">
            <w:pPr>
              <w:spacing w:line="0" w:lineRule="atLeast"/>
              <w:jc w:val="righ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歳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</w:tcPr>
          <w:p w14:paraId="099CA777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ピアノを弾く方</w:t>
            </w:r>
          </w:p>
          <w:p w14:paraId="59D13A73" w14:textId="77777777" w:rsidR="00F337DA" w:rsidRPr="006224F5" w:rsidRDefault="00F337DA" w:rsidP="008747B6">
            <w:pPr>
              <w:spacing w:line="0" w:lineRule="atLeast"/>
              <w:jc w:val="righ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人</w:t>
            </w:r>
          </w:p>
        </w:tc>
      </w:tr>
      <w:tr w:rsidR="00F337DA" w14:paraId="28C4EED9" w14:textId="77777777" w:rsidTr="00351F7C">
        <w:tc>
          <w:tcPr>
            <w:tcW w:w="2084" w:type="dxa"/>
          </w:tcPr>
          <w:p w14:paraId="0512615E" w14:textId="77777777" w:rsidR="0004685C" w:rsidRDefault="00F337DA" w:rsidP="00F337DA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ピアノを弾く方の</w:t>
            </w:r>
          </w:p>
          <w:p w14:paraId="4AABD862" w14:textId="54315EE5" w:rsidR="00F337DA" w:rsidRPr="006224F5" w:rsidRDefault="00F337DA" w:rsidP="00F337DA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お名前　②</w:t>
            </w:r>
          </w:p>
        </w:tc>
        <w:tc>
          <w:tcPr>
            <w:tcW w:w="4432" w:type="dxa"/>
            <w:gridSpan w:val="4"/>
          </w:tcPr>
          <w:p w14:paraId="3D990FAD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ふりがな</w:t>
            </w:r>
          </w:p>
        </w:tc>
        <w:tc>
          <w:tcPr>
            <w:tcW w:w="778" w:type="dxa"/>
            <w:vAlign w:val="center"/>
          </w:tcPr>
          <w:p w14:paraId="33FB4527" w14:textId="77777777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年齢</w:t>
            </w:r>
          </w:p>
        </w:tc>
        <w:tc>
          <w:tcPr>
            <w:tcW w:w="1227" w:type="dxa"/>
            <w:gridSpan w:val="2"/>
            <w:tcBorders>
              <w:right w:val="single" w:sz="4" w:space="0" w:color="auto"/>
            </w:tcBorders>
            <w:vAlign w:val="bottom"/>
          </w:tcPr>
          <w:p w14:paraId="4998B2D2" w14:textId="77777777" w:rsidR="00F337DA" w:rsidRPr="006224F5" w:rsidRDefault="00F337DA" w:rsidP="008747B6">
            <w:pPr>
              <w:spacing w:line="0" w:lineRule="atLeast"/>
              <w:jc w:val="righ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歳</w:t>
            </w:r>
          </w:p>
        </w:tc>
        <w:tc>
          <w:tcPr>
            <w:tcW w:w="1935" w:type="dxa"/>
            <w:gridSpan w:val="2"/>
            <w:tcBorders>
              <w:left w:val="single" w:sz="4" w:space="0" w:color="auto"/>
            </w:tcBorders>
          </w:tcPr>
          <w:p w14:paraId="02111156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16"/>
                <w:szCs w:val="16"/>
              </w:rPr>
            </w:pPr>
            <w:r w:rsidRPr="006224F5">
              <w:rPr>
                <w:rFonts w:ascii="メイリオ" w:eastAsia="メイリオ" w:hAnsi="メイリオ" w:hint="eastAsia"/>
                <w:sz w:val="16"/>
                <w:szCs w:val="16"/>
              </w:rPr>
              <w:t>見学の方</w:t>
            </w:r>
          </w:p>
          <w:p w14:paraId="63D2CB0F" w14:textId="77777777" w:rsidR="00F337DA" w:rsidRPr="006224F5" w:rsidRDefault="00F337DA" w:rsidP="008747B6">
            <w:pPr>
              <w:spacing w:line="0" w:lineRule="atLeast"/>
              <w:jc w:val="righ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人</w:t>
            </w:r>
          </w:p>
        </w:tc>
      </w:tr>
      <w:tr w:rsidR="00F337DA" w14:paraId="42629E82" w14:textId="77777777" w:rsidTr="00F337DA">
        <w:tc>
          <w:tcPr>
            <w:tcW w:w="10456" w:type="dxa"/>
            <w:gridSpan w:val="10"/>
          </w:tcPr>
          <w:p w14:paraId="4B2B427D" w14:textId="423A027B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どのような利用目的で申し込まれますか</w:t>
            </w:r>
          </w:p>
          <w:p w14:paraId="5ACB3FFC" w14:textId="77777777" w:rsidR="00F337DA" w:rsidRPr="006224F5" w:rsidRDefault="00F337DA" w:rsidP="008747B6">
            <w:pPr>
              <w:spacing w:line="0" w:lineRule="atLeas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F337DA" w14:paraId="3FB4950C" w14:textId="77777777" w:rsidTr="00F337DA">
        <w:tc>
          <w:tcPr>
            <w:tcW w:w="2084" w:type="dxa"/>
            <w:vAlign w:val="center"/>
          </w:tcPr>
          <w:p w14:paraId="5C67B3A5" w14:textId="77777777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記録撮影</w:t>
            </w:r>
          </w:p>
        </w:tc>
        <w:tc>
          <w:tcPr>
            <w:tcW w:w="2826" w:type="dxa"/>
            <w:gridSpan w:val="2"/>
            <w:vAlign w:val="center"/>
          </w:tcPr>
          <w:p w14:paraId="1163B9A7" w14:textId="77777777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可　・　不可</w:t>
            </w:r>
          </w:p>
        </w:tc>
        <w:tc>
          <w:tcPr>
            <w:tcW w:w="2384" w:type="dxa"/>
            <w:gridSpan w:val="3"/>
            <w:vAlign w:val="center"/>
          </w:tcPr>
          <w:p w14:paraId="39D6070C" w14:textId="46D47638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取材（新聞社など）</w:t>
            </w:r>
          </w:p>
        </w:tc>
        <w:tc>
          <w:tcPr>
            <w:tcW w:w="3162" w:type="dxa"/>
            <w:gridSpan w:val="4"/>
            <w:vAlign w:val="center"/>
          </w:tcPr>
          <w:p w14:paraId="62D926DB" w14:textId="4D7B8E05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可　・　不可</w:t>
            </w:r>
          </w:p>
        </w:tc>
      </w:tr>
      <w:tr w:rsidR="00F337DA" w14:paraId="2B9CE56A" w14:textId="77777777" w:rsidTr="00F337DA">
        <w:tc>
          <w:tcPr>
            <w:tcW w:w="2084" w:type="dxa"/>
            <w:vAlign w:val="center"/>
          </w:tcPr>
          <w:p w14:paraId="0DC6C002" w14:textId="77777777" w:rsidR="00F337DA" w:rsidRPr="006224F5" w:rsidRDefault="00F337DA" w:rsidP="008747B6">
            <w:pPr>
              <w:spacing w:line="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その他</w:t>
            </w:r>
          </w:p>
        </w:tc>
        <w:tc>
          <w:tcPr>
            <w:tcW w:w="8372" w:type="dxa"/>
            <w:gridSpan w:val="9"/>
          </w:tcPr>
          <w:p w14:paraId="1CC0CD9E" w14:textId="02D54CB1" w:rsidR="00F337DA" w:rsidRPr="006224F5" w:rsidRDefault="00F337DA" w:rsidP="008747B6">
            <w:pPr>
              <w:spacing w:line="0" w:lineRule="atLeast"/>
              <w:ind w:firstLineChars="100" w:firstLine="200"/>
              <w:rPr>
                <w:rFonts w:ascii="メイリオ" w:eastAsia="メイリオ" w:hAnsi="メイリオ"/>
                <w:sz w:val="20"/>
                <w:szCs w:val="20"/>
              </w:rPr>
            </w:pPr>
            <w:r w:rsidRPr="006224F5">
              <w:rPr>
                <w:rFonts w:ascii="メイリオ" w:eastAsia="メイリオ" w:hAnsi="メイリオ" w:hint="eastAsia"/>
                <w:sz w:val="20"/>
                <w:szCs w:val="20"/>
              </w:rPr>
              <w:t>CD録音を希望します。　（　はい　・　いいえ　）</w:t>
            </w:r>
          </w:p>
        </w:tc>
      </w:tr>
    </w:tbl>
    <w:tbl>
      <w:tblPr>
        <w:tblStyle w:val="a5"/>
        <w:tblpPr w:leftFromText="142" w:rightFromText="142" w:vertAnchor="text" w:horzAnchor="margin" w:tblpXSpec="right" w:tblpY="99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2"/>
        <w:gridCol w:w="918"/>
        <w:gridCol w:w="918"/>
        <w:gridCol w:w="919"/>
      </w:tblGrid>
      <w:tr w:rsidR="00351F7C" w14:paraId="0A5D7C50" w14:textId="77777777" w:rsidTr="00686E82">
        <w:trPr>
          <w:trHeight w:val="851"/>
        </w:trPr>
        <w:tc>
          <w:tcPr>
            <w:tcW w:w="992" w:type="dxa"/>
          </w:tcPr>
          <w:p w14:paraId="333AB142" w14:textId="77777777" w:rsidR="00351F7C" w:rsidRPr="00280300" w:rsidRDefault="00351F7C" w:rsidP="00351F7C">
            <w:pPr>
              <w:spacing w:line="0" w:lineRule="atLeas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45327BCD" w14:textId="3940F6B8" w:rsidR="00351F7C" w:rsidRPr="00EE1FEC" w:rsidRDefault="006967C1" w:rsidP="00F25B91">
            <w:pPr>
              <w:spacing w:line="0" w:lineRule="atLeast"/>
              <w:ind w:leftChars="-53" w:left="-127" w:rightChars="-12" w:right="-29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５</w:t>
            </w:r>
            <w:r w:rsidR="00F25B91">
              <w:rPr>
                <w:rFonts w:ascii="メイリオ" w:eastAsia="メイリオ" w:hAnsi="メイリオ" w:hint="eastAsia"/>
                <w:sz w:val="18"/>
                <w:szCs w:val="18"/>
              </w:rPr>
              <w:t>月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４</w:t>
            </w:r>
            <w:r w:rsidR="00351F7C" w:rsidRPr="00EE1FEC">
              <w:rPr>
                <w:rFonts w:ascii="メイリオ" w:eastAsia="メイリオ" w:hAnsi="メイリオ" w:hint="eastAsia"/>
                <w:sz w:val="18"/>
                <w:szCs w:val="18"/>
              </w:rPr>
              <w:t>日</w:t>
            </w:r>
          </w:p>
          <w:p w14:paraId="761CE123" w14:textId="1FF4E261" w:rsidR="00351F7C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（</w:t>
            </w:r>
            <w:r w:rsidR="006967C1">
              <w:rPr>
                <w:rFonts w:ascii="メイリオ" w:eastAsia="メイリオ" w:hAnsi="メイリオ" w:hint="eastAsia"/>
                <w:sz w:val="18"/>
                <w:szCs w:val="18"/>
              </w:rPr>
              <w:t>日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）</w:t>
            </w:r>
          </w:p>
        </w:tc>
        <w:tc>
          <w:tcPr>
            <w:tcW w:w="918" w:type="dxa"/>
            <w:vAlign w:val="center"/>
          </w:tcPr>
          <w:p w14:paraId="6DAF0CE9" w14:textId="3612C5A4" w:rsidR="00351F7C" w:rsidRPr="00EE1FEC" w:rsidRDefault="006967C1" w:rsidP="00351F7C">
            <w:pPr>
              <w:spacing w:line="0" w:lineRule="atLeas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５</w:t>
            </w:r>
            <w:r w:rsidR="00351F7C" w:rsidRPr="00EE1FEC">
              <w:rPr>
                <w:rFonts w:ascii="メイリオ" w:eastAsia="メイリオ" w:hAnsi="メイリオ" w:hint="eastAsia"/>
                <w:sz w:val="18"/>
                <w:szCs w:val="18"/>
              </w:rPr>
              <w:t>日</w:t>
            </w:r>
          </w:p>
          <w:p w14:paraId="6F8F41F9" w14:textId="254A1D1F" w:rsidR="00351F7C" w:rsidRPr="00EE1FEC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（</w:t>
            </w:r>
            <w:r w:rsidR="006967C1">
              <w:rPr>
                <w:rFonts w:ascii="メイリオ" w:eastAsia="メイリオ" w:hAnsi="メイリオ" w:hint="eastAsia"/>
                <w:sz w:val="18"/>
                <w:szCs w:val="18"/>
              </w:rPr>
              <w:t>月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）</w:t>
            </w:r>
          </w:p>
        </w:tc>
        <w:tc>
          <w:tcPr>
            <w:tcW w:w="919" w:type="dxa"/>
            <w:vAlign w:val="center"/>
          </w:tcPr>
          <w:p w14:paraId="65E2ED0F" w14:textId="12E2A7E4" w:rsidR="00351F7C" w:rsidRPr="00EE1FEC" w:rsidRDefault="006967C1" w:rsidP="00351F7C">
            <w:pPr>
              <w:spacing w:line="0" w:lineRule="atLeas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６</w:t>
            </w:r>
            <w:r w:rsidR="00351F7C" w:rsidRPr="00EE1FEC">
              <w:rPr>
                <w:rFonts w:ascii="メイリオ" w:eastAsia="メイリオ" w:hAnsi="メイリオ" w:hint="eastAsia"/>
                <w:sz w:val="18"/>
                <w:szCs w:val="18"/>
              </w:rPr>
              <w:t>日</w:t>
            </w:r>
          </w:p>
          <w:p w14:paraId="4DAD3F2D" w14:textId="1DA662CE" w:rsidR="00351F7C" w:rsidRPr="00EE1FEC" w:rsidRDefault="00351F7C" w:rsidP="00FC32DE">
            <w:pPr>
              <w:spacing w:line="0" w:lineRule="atLeas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（</w:t>
            </w:r>
            <w:r w:rsidR="006967C1">
              <w:rPr>
                <w:rFonts w:ascii="メイリオ" w:eastAsia="メイリオ" w:hAnsi="メイリオ" w:hint="eastAsia"/>
                <w:sz w:val="18"/>
                <w:szCs w:val="18"/>
              </w:rPr>
              <w:t>火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）</w:t>
            </w:r>
          </w:p>
        </w:tc>
      </w:tr>
      <w:tr w:rsidR="00351F7C" w14:paraId="44FC2C0A" w14:textId="77777777" w:rsidTr="00285C7A">
        <w:trPr>
          <w:trHeight w:val="663"/>
        </w:trPr>
        <w:tc>
          <w:tcPr>
            <w:tcW w:w="992" w:type="dxa"/>
            <w:vAlign w:val="center"/>
          </w:tcPr>
          <w:p w14:paraId="3F76D02B" w14:textId="77777777" w:rsidR="00351F7C" w:rsidRPr="00EE1FEC" w:rsidRDefault="00351F7C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8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:45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</w:t>
            </w:r>
          </w:p>
          <w:p w14:paraId="4C1CE9EC" w14:textId="77777777" w:rsidR="00351F7C" w:rsidRPr="00EE1FEC" w:rsidRDefault="00351F7C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9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:45</w:t>
            </w:r>
          </w:p>
        </w:tc>
        <w:tc>
          <w:tcPr>
            <w:tcW w:w="918" w:type="dxa"/>
            <w:vAlign w:val="center"/>
          </w:tcPr>
          <w:p w14:paraId="102AE206" w14:textId="677780A5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18" w:type="dxa"/>
            <w:vAlign w:val="center"/>
          </w:tcPr>
          <w:p w14:paraId="0C46D695" w14:textId="16242B92" w:rsidR="00351F7C" w:rsidRPr="008F5383" w:rsidRDefault="00285C7A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６</w:t>
            </w:r>
          </w:p>
        </w:tc>
        <w:tc>
          <w:tcPr>
            <w:tcW w:w="919" w:type="dxa"/>
            <w:vAlign w:val="center"/>
          </w:tcPr>
          <w:p w14:paraId="14A2CF6C" w14:textId="2BE5A786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  <w:r w:rsidR="00285C7A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4</w:t>
            </w:r>
          </w:p>
        </w:tc>
      </w:tr>
      <w:tr w:rsidR="00351F7C" w14:paraId="37D8F63F" w14:textId="77777777" w:rsidTr="00285C7A">
        <w:trPr>
          <w:trHeight w:val="701"/>
        </w:trPr>
        <w:tc>
          <w:tcPr>
            <w:tcW w:w="992" w:type="dxa"/>
            <w:vAlign w:val="center"/>
          </w:tcPr>
          <w:p w14:paraId="19325241" w14:textId="77777777" w:rsidR="00351F7C" w:rsidRPr="00EE1FEC" w:rsidRDefault="00351F7C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0:00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1:00</w:t>
            </w:r>
          </w:p>
        </w:tc>
        <w:tc>
          <w:tcPr>
            <w:tcW w:w="918" w:type="dxa"/>
            <w:vAlign w:val="center"/>
          </w:tcPr>
          <w:p w14:paraId="6C2CA762" w14:textId="05EA83CF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18" w:type="dxa"/>
            <w:vAlign w:val="center"/>
          </w:tcPr>
          <w:p w14:paraId="3A8A3A31" w14:textId="3F5848F5" w:rsidR="00351F7C" w:rsidRPr="008F5383" w:rsidRDefault="00285C7A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７</w:t>
            </w:r>
          </w:p>
        </w:tc>
        <w:tc>
          <w:tcPr>
            <w:tcW w:w="919" w:type="dxa"/>
            <w:vAlign w:val="center"/>
          </w:tcPr>
          <w:p w14:paraId="63E73494" w14:textId="72F7D2EB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  <w:r w:rsidR="00285C7A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5</w:t>
            </w:r>
          </w:p>
        </w:tc>
      </w:tr>
      <w:tr w:rsidR="00351F7C" w14:paraId="754F7BA3" w14:textId="77777777" w:rsidTr="00285C7A">
        <w:trPr>
          <w:trHeight w:val="696"/>
        </w:trPr>
        <w:tc>
          <w:tcPr>
            <w:tcW w:w="992" w:type="dxa"/>
            <w:vAlign w:val="center"/>
          </w:tcPr>
          <w:p w14:paraId="196B989E" w14:textId="2CD8E8E4" w:rsidR="00351F7C" w:rsidRPr="00EE1FEC" w:rsidRDefault="00351F7C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1:15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2:15</w:t>
            </w:r>
          </w:p>
        </w:tc>
        <w:tc>
          <w:tcPr>
            <w:tcW w:w="918" w:type="dxa"/>
            <w:vAlign w:val="center"/>
          </w:tcPr>
          <w:p w14:paraId="0C04EB40" w14:textId="7D38E59E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918" w:type="dxa"/>
            <w:vAlign w:val="center"/>
          </w:tcPr>
          <w:p w14:paraId="4FCAB50C" w14:textId="3505ADDA" w:rsidR="00351F7C" w:rsidRPr="008F5383" w:rsidRDefault="00285C7A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８</w:t>
            </w:r>
          </w:p>
        </w:tc>
        <w:tc>
          <w:tcPr>
            <w:tcW w:w="919" w:type="dxa"/>
            <w:vAlign w:val="center"/>
          </w:tcPr>
          <w:p w14:paraId="2E906A6C" w14:textId="2638837A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 w:rsidRPr="008F5383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  <w:r w:rsidR="00285C7A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6</w:t>
            </w:r>
          </w:p>
        </w:tc>
      </w:tr>
      <w:tr w:rsidR="00351F7C" w14:paraId="45AC3032" w14:textId="77777777" w:rsidTr="00285C7A">
        <w:trPr>
          <w:trHeight w:val="707"/>
        </w:trPr>
        <w:tc>
          <w:tcPr>
            <w:tcW w:w="992" w:type="dxa"/>
            <w:vAlign w:val="center"/>
          </w:tcPr>
          <w:p w14:paraId="05470438" w14:textId="77777777" w:rsidR="00351F7C" w:rsidRPr="00EE1FEC" w:rsidRDefault="00351F7C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2:30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3:30</w:t>
            </w:r>
          </w:p>
        </w:tc>
        <w:tc>
          <w:tcPr>
            <w:tcW w:w="918" w:type="dxa"/>
            <w:vAlign w:val="center"/>
          </w:tcPr>
          <w:p w14:paraId="269941C1" w14:textId="59DBCDBF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１</w:t>
            </w:r>
          </w:p>
        </w:tc>
        <w:tc>
          <w:tcPr>
            <w:tcW w:w="918" w:type="dxa"/>
            <w:vAlign w:val="center"/>
          </w:tcPr>
          <w:p w14:paraId="10799052" w14:textId="4E0144A2" w:rsidR="00351F7C" w:rsidRPr="008F5383" w:rsidRDefault="00285C7A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９</w:t>
            </w:r>
          </w:p>
        </w:tc>
        <w:tc>
          <w:tcPr>
            <w:tcW w:w="919" w:type="dxa"/>
            <w:vAlign w:val="center"/>
          </w:tcPr>
          <w:p w14:paraId="22A24134" w14:textId="7E5C214E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 w:rsidRPr="008F5383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  <w:r w:rsidR="00285C7A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7</w:t>
            </w:r>
          </w:p>
        </w:tc>
      </w:tr>
      <w:tr w:rsidR="00351F7C" w14:paraId="5E4638E4" w14:textId="77777777" w:rsidTr="00285C7A">
        <w:trPr>
          <w:trHeight w:val="689"/>
        </w:trPr>
        <w:tc>
          <w:tcPr>
            <w:tcW w:w="992" w:type="dxa"/>
            <w:vAlign w:val="center"/>
          </w:tcPr>
          <w:p w14:paraId="79C1D2DD" w14:textId="77777777" w:rsidR="00351F7C" w:rsidRPr="00EE1FEC" w:rsidRDefault="00351F7C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3:45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4:45</w:t>
            </w:r>
          </w:p>
        </w:tc>
        <w:tc>
          <w:tcPr>
            <w:tcW w:w="918" w:type="dxa"/>
            <w:vAlign w:val="center"/>
          </w:tcPr>
          <w:p w14:paraId="1C54FA30" w14:textId="10AB921C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２</w:t>
            </w:r>
          </w:p>
        </w:tc>
        <w:tc>
          <w:tcPr>
            <w:tcW w:w="918" w:type="dxa"/>
            <w:vAlign w:val="center"/>
          </w:tcPr>
          <w:p w14:paraId="1BC36D49" w14:textId="103C38F5" w:rsidR="00351F7C" w:rsidRPr="008F5383" w:rsidRDefault="00285C7A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919" w:type="dxa"/>
            <w:vAlign w:val="center"/>
          </w:tcPr>
          <w:p w14:paraId="33444CE2" w14:textId="466B344B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 w:rsidRPr="008F5383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  <w:r w:rsidR="00285C7A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8</w:t>
            </w:r>
          </w:p>
        </w:tc>
      </w:tr>
      <w:tr w:rsidR="00351F7C" w14:paraId="1955193F" w14:textId="77777777" w:rsidTr="00285C7A">
        <w:trPr>
          <w:trHeight w:val="713"/>
        </w:trPr>
        <w:tc>
          <w:tcPr>
            <w:tcW w:w="992" w:type="dxa"/>
            <w:vAlign w:val="center"/>
          </w:tcPr>
          <w:p w14:paraId="470164E9" w14:textId="77777777" w:rsidR="00351F7C" w:rsidRPr="00EE1FEC" w:rsidRDefault="00351F7C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5:00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6:00</w:t>
            </w:r>
          </w:p>
        </w:tc>
        <w:tc>
          <w:tcPr>
            <w:tcW w:w="918" w:type="dxa"/>
            <w:vAlign w:val="center"/>
          </w:tcPr>
          <w:p w14:paraId="6B296B86" w14:textId="1D8472FD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３</w:t>
            </w:r>
          </w:p>
        </w:tc>
        <w:tc>
          <w:tcPr>
            <w:tcW w:w="918" w:type="dxa"/>
            <w:vAlign w:val="center"/>
          </w:tcPr>
          <w:p w14:paraId="1B890F92" w14:textId="42C1CB49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  <w:r w:rsidR="00285C7A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19" w:type="dxa"/>
            <w:vAlign w:val="center"/>
          </w:tcPr>
          <w:p w14:paraId="74270E1B" w14:textId="2A1D87B2" w:rsidR="00351F7C" w:rsidRPr="008F5383" w:rsidRDefault="00351F7C" w:rsidP="00351F7C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 w:rsidRPr="008F5383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</w:t>
            </w:r>
            <w:r w:rsidR="00285C7A"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9</w:t>
            </w:r>
          </w:p>
        </w:tc>
      </w:tr>
      <w:tr w:rsidR="00285C7A" w14:paraId="458C71E8" w14:textId="77777777" w:rsidTr="00285C7A">
        <w:trPr>
          <w:trHeight w:val="694"/>
        </w:trPr>
        <w:tc>
          <w:tcPr>
            <w:tcW w:w="992" w:type="dxa"/>
            <w:vAlign w:val="center"/>
          </w:tcPr>
          <w:p w14:paraId="2010FC97" w14:textId="2738ADCA" w:rsidR="00285C7A" w:rsidRPr="00EE1FEC" w:rsidRDefault="00285C7A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6:15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～1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7:15</w:t>
            </w:r>
          </w:p>
        </w:tc>
        <w:tc>
          <w:tcPr>
            <w:tcW w:w="918" w:type="dxa"/>
            <w:vAlign w:val="center"/>
          </w:tcPr>
          <w:p w14:paraId="46B6E4FA" w14:textId="3EFE7BC4" w:rsidR="00285C7A" w:rsidRDefault="00285C7A" w:rsidP="00285C7A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４</w:t>
            </w:r>
          </w:p>
        </w:tc>
        <w:tc>
          <w:tcPr>
            <w:tcW w:w="918" w:type="dxa"/>
            <w:vAlign w:val="center"/>
          </w:tcPr>
          <w:p w14:paraId="717B2688" w14:textId="73D043DE" w:rsidR="00285C7A" w:rsidRDefault="00285C7A" w:rsidP="00285C7A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919" w:type="dxa"/>
            <w:vAlign w:val="center"/>
          </w:tcPr>
          <w:p w14:paraId="1C8215D6" w14:textId="7082A042" w:rsidR="00285C7A" w:rsidRPr="008F5383" w:rsidRDefault="00285C7A" w:rsidP="00285C7A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20</w:t>
            </w:r>
          </w:p>
        </w:tc>
      </w:tr>
      <w:tr w:rsidR="00285C7A" w14:paraId="18803A20" w14:textId="77777777" w:rsidTr="00285C7A">
        <w:trPr>
          <w:trHeight w:val="691"/>
        </w:trPr>
        <w:tc>
          <w:tcPr>
            <w:tcW w:w="992" w:type="dxa"/>
            <w:vAlign w:val="center"/>
          </w:tcPr>
          <w:p w14:paraId="70B64E0A" w14:textId="2FA61249" w:rsidR="00285C7A" w:rsidRPr="00EE1FEC" w:rsidRDefault="00285C7A" w:rsidP="00285C7A">
            <w:pPr>
              <w:spacing w:line="2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1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7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: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30</w:t>
            </w:r>
            <w:r w:rsidRPr="00EE1FEC">
              <w:rPr>
                <w:rFonts w:ascii="メイリオ" w:eastAsia="メイリオ" w:hAnsi="メイリオ" w:hint="eastAsia"/>
                <w:sz w:val="18"/>
                <w:szCs w:val="18"/>
              </w:rPr>
              <w:t>～1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8</w:t>
            </w:r>
            <w:r w:rsidRPr="00EE1FEC">
              <w:rPr>
                <w:rFonts w:ascii="メイリオ" w:eastAsia="メイリオ" w:hAnsi="メイリオ"/>
                <w:sz w:val="18"/>
                <w:szCs w:val="18"/>
              </w:rPr>
              <w:t>: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30</w:t>
            </w:r>
          </w:p>
        </w:tc>
        <w:tc>
          <w:tcPr>
            <w:tcW w:w="918" w:type="dxa"/>
            <w:vAlign w:val="center"/>
          </w:tcPr>
          <w:p w14:paraId="6AC07895" w14:textId="21D12369" w:rsidR="00285C7A" w:rsidRPr="008F5383" w:rsidRDefault="00285C7A" w:rsidP="00285C7A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５</w:t>
            </w:r>
          </w:p>
        </w:tc>
        <w:tc>
          <w:tcPr>
            <w:tcW w:w="918" w:type="dxa"/>
            <w:vAlign w:val="center"/>
          </w:tcPr>
          <w:p w14:paraId="1CDCD2C4" w14:textId="1F22E875" w:rsidR="00285C7A" w:rsidRPr="008F5383" w:rsidRDefault="00285C7A" w:rsidP="00285C7A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919" w:type="dxa"/>
            <w:vAlign w:val="center"/>
          </w:tcPr>
          <w:p w14:paraId="5E8E69DD" w14:textId="73B90D8B" w:rsidR="00285C7A" w:rsidRPr="008F5383" w:rsidRDefault="00285C7A" w:rsidP="00285C7A">
            <w:pPr>
              <w:spacing w:line="0" w:lineRule="atLeast"/>
              <w:jc w:val="center"/>
              <w:rPr>
                <w:rFonts w:ascii="メイリオ" w:eastAsia="メイリオ" w:hAnsi="メイリオ"/>
                <w:b/>
                <w:bCs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8"/>
                <w:szCs w:val="28"/>
              </w:rPr>
              <w:t>21</w:t>
            </w:r>
          </w:p>
        </w:tc>
      </w:tr>
    </w:tbl>
    <w:p w14:paraId="7FCCDD65" w14:textId="6421A59D" w:rsidR="00F337DA" w:rsidRPr="00F337DA" w:rsidRDefault="00DA3AEA" w:rsidP="006B2F37">
      <w:pPr>
        <w:pStyle w:val="ab"/>
        <w:rPr>
          <w:rFonts w:ascii="Meiryo UI" w:hAnsi="Meiryo UI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EB126B" wp14:editId="4DD73BAD">
                <wp:simplePos x="0" y="0"/>
                <wp:positionH relativeFrom="margin">
                  <wp:posOffset>-425302</wp:posOffset>
                </wp:positionH>
                <wp:positionV relativeFrom="paragraph">
                  <wp:posOffset>255299</wp:posOffset>
                </wp:positionV>
                <wp:extent cx="4667250" cy="4837813"/>
                <wp:effectExtent l="0" t="0" r="0" b="127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837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234ED" w14:textId="1C74562D" w:rsidR="00F337DA" w:rsidRPr="00E83FCD" w:rsidRDefault="00F337DA" w:rsidP="00351F7C">
                            <w:pPr>
                              <w:spacing w:after="0"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【時</w:t>
                            </w:r>
                            <w:r w:rsid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間】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令和</w:t>
                            </w:r>
                            <w:r w:rsidR="000A6DF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７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５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４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日（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 w:rsidR="00351F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="000A6DF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６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日（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火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5185314D" w14:textId="51B76475" w:rsidR="00F337DA" w:rsidRPr="00E83FCD" w:rsidRDefault="00F337DA" w:rsidP="00351F7C">
                            <w:pPr>
                              <w:spacing w:after="0" w:line="300" w:lineRule="exact"/>
                              <w:ind w:firstLineChars="500" w:firstLine="100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8:45～1</w:t>
                            </w:r>
                            <w:r w:rsidR="00FC2FD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 w:rsidRPr="00E83FC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FC2FD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の間で、１団体１枠（１時間）</w:t>
                            </w:r>
                          </w:p>
                          <w:p w14:paraId="7DC14291" w14:textId="645A9162" w:rsidR="00F337DA" w:rsidRDefault="00F337DA" w:rsidP="00351F7C">
                            <w:pPr>
                              <w:spacing w:after="0" w:line="30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351F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1F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233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⇒右の希望の時間枠からお選びください</w:t>
                            </w:r>
                            <w:r w:rsidRPr="005050D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（準備</w:t>
                            </w:r>
                            <w:r w:rsidR="005050D4" w:rsidRPr="005050D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</w:t>
                            </w:r>
                            <w:r w:rsidRPr="005050D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片付け時間も含む）</w:t>
                            </w:r>
                          </w:p>
                          <w:p w14:paraId="01885B9C" w14:textId="77777777" w:rsidR="007512E3" w:rsidRPr="00F337DA" w:rsidRDefault="007512E3" w:rsidP="007512E3">
                            <w:pPr>
                              <w:spacing w:after="0" w:line="1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A23AE95" w14:textId="72743D41" w:rsidR="00F337DA" w:rsidRPr="00F337DA" w:rsidRDefault="00F337DA" w:rsidP="00B77ABF">
                            <w:pPr>
                              <w:spacing w:beforeLines="50" w:before="120" w:after="0" w:line="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【料</w:t>
                            </w:r>
                            <w:r w:rsid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金】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１枠（１時間）</w:t>
                            </w:r>
                            <w:r w:rsidR="00625AA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E83FC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E83FC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000円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77A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※録音希望の方は別途500円必要</w:t>
                            </w:r>
                          </w:p>
                          <w:p w14:paraId="45ED7859" w14:textId="37FD0BF9" w:rsidR="00F337DA" w:rsidRDefault="00F337DA" w:rsidP="00F337DA">
                            <w:pPr>
                              <w:spacing w:after="0" w:line="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="00B77A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　　　　　 　</w:t>
                            </w:r>
                            <w:r w:rsidR="00B77A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(録音</w:t>
                            </w:r>
                            <w:r w:rsidRPr="00B77A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用C</w:t>
                            </w:r>
                            <w:r w:rsidRPr="00B77AB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  <w:t>D-R</w:t>
                            </w:r>
                            <w:r w:rsidRPr="00B77A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 w:rsidR="00291F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１団体１枚ご用意します。</w:t>
                            </w:r>
                            <w:r w:rsidR="008D233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1C12FC8" w14:textId="77777777" w:rsidR="007512E3" w:rsidRPr="008D233F" w:rsidRDefault="007512E3" w:rsidP="007512E3">
                            <w:pPr>
                              <w:spacing w:after="0" w:line="1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1B02006" w14:textId="77777777" w:rsidR="00351F7C" w:rsidRDefault="00F337DA" w:rsidP="00351F7C">
                            <w:pPr>
                              <w:spacing w:beforeLines="50" w:before="120" w:after="0" w:line="260" w:lineRule="exact"/>
                              <w:ind w:left="992" w:hangingChars="496" w:hanging="992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w w:val="75"/>
                                <w:sz w:val="20"/>
                                <w:szCs w:val="20"/>
                                <w:fitText w:val="600" w:id="-1252365312"/>
                              </w:rPr>
                              <w:t>申込方法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】</w:t>
                            </w:r>
                            <w:r w:rsidR="006C46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市ホームページの申込フォーム</w:t>
                            </w:r>
                            <w:r w:rsidR="006C466D"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6C46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または</w:t>
                            </w:r>
                            <w:r w:rsidR="00DB22A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申込書に必要事項を</w:t>
                            </w:r>
                          </w:p>
                          <w:p w14:paraId="62DD82AE" w14:textId="32ECCE39" w:rsidR="00B77ABF" w:rsidRDefault="00F337DA" w:rsidP="00351F7C">
                            <w:pPr>
                              <w:spacing w:beforeLines="50" w:before="120" w:after="0" w:line="260" w:lineRule="exact"/>
                              <w:ind w:leftChars="413" w:left="991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ご記入の上、郵送</w:t>
                            </w:r>
                            <w:r w:rsidR="006C466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直接</w:t>
                            </w:r>
                            <w:r w:rsidR="00DB22A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持参に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より</w:t>
                            </w:r>
                            <w:r w:rsidR="005534C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、下記まで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お申込みください。</w:t>
                            </w:r>
                          </w:p>
                          <w:p w14:paraId="6B285723" w14:textId="38CED270" w:rsidR="00B77ABF" w:rsidRDefault="00F337DA" w:rsidP="00351F7C">
                            <w:pPr>
                              <w:spacing w:after="0" w:line="300" w:lineRule="exact"/>
                              <w:ind w:firstLineChars="620" w:firstLine="992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77A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※同一団体による複数の申込は無効となります</w:t>
                            </w:r>
                          </w:p>
                          <w:p w14:paraId="716BDCB7" w14:textId="77777777" w:rsidR="007512E3" w:rsidRDefault="007512E3" w:rsidP="007512E3">
                            <w:pPr>
                              <w:spacing w:after="0" w:line="160" w:lineRule="exact"/>
                              <w:ind w:firstLineChars="620" w:firstLine="992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38CD8BD" w14:textId="74DDEBC6" w:rsidR="00F337DA" w:rsidRPr="00F337DA" w:rsidRDefault="00F337DA" w:rsidP="00B77ABF">
                            <w:pPr>
                              <w:spacing w:beforeLines="50" w:before="120" w:after="0" w:line="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w w:val="75"/>
                                <w:sz w:val="20"/>
                                <w:szCs w:val="20"/>
                                <w:fitText w:val="600" w:id="-1252365311"/>
                              </w:rPr>
                              <w:t>募集期間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】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３</w:t>
                            </w:r>
                            <w:r w:rsidR="00B6379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FC32D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DB22A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日まで</w:t>
                            </w:r>
                            <w:r w:rsidR="000D4E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="000D4ED5" w:rsidRPr="000D4E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郵便での応募は、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３</w:t>
                            </w:r>
                            <w:r w:rsidR="000D4ED5" w:rsidRPr="000D4E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FC32D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0D4ED5" w:rsidRPr="000D4ED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日必着</w:t>
                            </w:r>
                            <w:r w:rsidRPr="00DB22A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38316610" w14:textId="32B6F5E2" w:rsidR="00472CA0" w:rsidRDefault="00F337DA" w:rsidP="00351F7C">
                            <w:pPr>
                              <w:spacing w:after="0" w:line="0" w:lineRule="atLeast"/>
                              <w:ind w:leftChars="7" w:left="1133" w:hangingChars="558" w:hanging="1116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291F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※申込者多数の場合は、抽選</w:t>
                            </w:r>
                            <w:r w:rsidR="00472CA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となります</w:t>
                            </w:r>
                            <w:r w:rsidRPr="00291F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4D638F85" w14:textId="4EB168AE" w:rsidR="00F337DA" w:rsidRDefault="00472CA0" w:rsidP="00472CA0">
                            <w:pPr>
                              <w:spacing w:after="0" w:line="0" w:lineRule="atLeast"/>
                              <w:ind w:leftChars="507" w:left="1310" w:hangingChars="58" w:hanging="93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C62B20" w:rsidRPr="00C62B2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演奏日時</w:t>
                            </w:r>
                            <w:r w:rsidR="00C62B2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等</w:t>
                            </w:r>
                            <w:r w:rsidR="00F337DA" w:rsidRPr="00291F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は、</w:t>
                            </w:r>
                            <w:r w:rsidR="00FC32D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３</w:t>
                            </w:r>
                            <w:r w:rsidR="00F337DA" w:rsidRPr="00291F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月</w:t>
                            </w:r>
                            <w:r w:rsidR="006967C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31</w:t>
                            </w:r>
                            <w:r w:rsidR="00F337DA" w:rsidRPr="00291FA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日までに、申込者全員にお知らせします。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E7F74B9" w14:textId="77777777" w:rsidR="007512E3" w:rsidRPr="008A01C1" w:rsidRDefault="007512E3" w:rsidP="007512E3">
                            <w:pPr>
                              <w:spacing w:after="0" w:line="160" w:lineRule="exact"/>
                              <w:ind w:leftChars="7" w:left="1133" w:hangingChars="558" w:hanging="1116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85B861" w14:textId="77777777" w:rsidR="00F337DA" w:rsidRPr="00F337DA" w:rsidRDefault="00F337DA" w:rsidP="00351F7C">
                            <w:pPr>
                              <w:spacing w:beforeLines="50" w:before="120" w:after="0" w:line="26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【</w:t>
                            </w:r>
                            <w:r w:rsidRP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w w:val="83"/>
                                <w:sz w:val="20"/>
                                <w:szCs w:val="20"/>
                                <w:fitText w:val="1500" w:id="-1252365310"/>
                              </w:rPr>
                              <w:t>お申込み・お問合</w:t>
                            </w:r>
                            <w:r w:rsidRPr="00351F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pacing w:val="6"/>
                                <w:w w:val="83"/>
                                <w:sz w:val="20"/>
                                <w:szCs w:val="20"/>
                                <w:fitText w:val="1500" w:id="-1252365310"/>
                              </w:rPr>
                              <w:t>せ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7D9E3149" w14:textId="579C4246" w:rsidR="00B77ABF" w:rsidRDefault="00F337DA" w:rsidP="00351F7C">
                            <w:pPr>
                              <w:spacing w:after="0" w:line="2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D233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〒4</w:t>
                            </w:r>
                            <w:r w:rsidRPr="00F337DA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87-0011 </w:t>
                            </w:r>
                            <w:r w:rsidR="0004016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春日井市中央台2</w:t>
                            </w:r>
                            <w:r w:rsidRPr="00F337DA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>-2-1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C5A11"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東部市民センター</w:t>
                            </w:r>
                          </w:p>
                          <w:p w14:paraId="6DD0C80B" w14:textId="77777777" w:rsidR="008D233F" w:rsidRDefault="00F337DA" w:rsidP="00351F7C">
                            <w:pPr>
                              <w:spacing w:after="0" w:line="260" w:lineRule="exact"/>
                              <w:ind w:firstLineChars="850" w:firstLine="170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C5A1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スタインウェイ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ピアノ」係</w:t>
                            </w:r>
                          </w:p>
                          <w:p w14:paraId="75F46BBF" w14:textId="7DDEF7AE" w:rsidR="00F337DA" w:rsidRPr="00F337DA" w:rsidRDefault="00F337DA" w:rsidP="00351F7C">
                            <w:pPr>
                              <w:spacing w:after="0" w:line="260" w:lineRule="exact"/>
                              <w:ind w:firstLineChars="200" w:firstLine="40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℡：0</w:t>
                            </w:r>
                            <w:r w:rsidRPr="00F337DA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568-92-8511  </w:t>
                            </w:r>
                          </w:p>
                          <w:p w14:paraId="44ACE15D" w14:textId="53D03D87" w:rsidR="00291FAE" w:rsidRDefault="00F337DA" w:rsidP="00351F7C">
                            <w:pPr>
                              <w:spacing w:after="0" w:line="2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337DA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8D233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337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ホームページ：春日井市トップページから「東部市民センター」で検索</w:t>
                            </w:r>
                          </w:p>
                          <w:p w14:paraId="3548A46B" w14:textId="35CAC9C1" w:rsidR="0085475A" w:rsidRDefault="0085475A" w:rsidP="00F25B91">
                            <w:pPr>
                              <w:spacing w:after="0" w:line="240" w:lineRule="exact"/>
                              <w:ind w:firstLineChars="200" w:firstLine="2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2CD8CA55" w14:textId="77777777" w:rsidR="00110254" w:rsidRDefault="00110254" w:rsidP="00110254"/>
                          <w:p w14:paraId="1CA23DED" w14:textId="77777777" w:rsidR="00110254" w:rsidRPr="00110254" w:rsidRDefault="00110254" w:rsidP="00F25B91">
                            <w:pPr>
                              <w:spacing w:after="0" w:line="240" w:lineRule="exact"/>
                              <w:ind w:firstLineChars="200" w:firstLine="28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39024348" w14:textId="77777777" w:rsidR="0085475A" w:rsidRDefault="008547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B126B" id="正方形/長方形 4" o:spid="_x0000_s1031" style="position:absolute;margin-left:-33.5pt;margin-top:20.1pt;width:367.5pt;height:380.9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" filled="f" stroked="f" strokeweight="1pt">
                <v:textbox>
                  <w:txbxContent>
                    <w:p w14:paraId="2C1234ED" w14:textId="1C74562D" w:rsidR="00F337DA" w:rsidRPr="00E83FCD" w:rsidRDefault="00F337DA" w:rsidP="00351F7C">
                      <w:pPr>
                        <w:spacing w:after="0"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【時</w:t>
                      </w:r>
                      <w:r w:rsid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間】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令和</w:t>
                      </w:r>
                      <w:r w:rsidR="000A6DFE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７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  <w:r w:rsidR="006967C1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５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6967C1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４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日（</w:t>
                      </w:r>
                      <w:r w:rsidR="006967C1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 w:rsidR="00351F7C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="000A6DFE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967C1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６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日（</w:t>
                      </w:r>
                      <w:r w:rsidR="006967C1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火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5185314D" w14:textId="51B76475" w:rsidR="00F337DA" w:rsidRPr="00E83FCD" w:rsidRDefault="00F337DA" w:rsidP="00351F7C">
                      <w:pPr>
                        <w:spacing w:after="0" w:line="300" w:lineRule="exact"/>
                        <w:ind w:firstLineChars="500" w:firstLine="100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8:45～1</w:t>
                      </w:r>
                      <w:r w:rsidR="00FC2FDB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 w:rsidRPr="00E83FCD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FC2FDB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の間で、１団体１枠（１時間）</w:t>
                      </w:r>
                    </w:p>
                    <w:p w14:paraId="7DC14291" w14:textId="645A9162" w:rsidR="00F337DA" w:rsidRDefault="00F337DA" w:rsidP="00351F7C">
                      <w:pPr>
                        <w:spacing w:after="0" w:line="300" w:lineRule="exact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</w:t>
                      </w:r>
                      <w:r w:rsidR="00351F7C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51F7C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D233F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⇒右の希望の時間枠からお選びください</w:t>
                      </w:r>
                      <w:r w:rsidRPr="005050D4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（準備</w:t>
                      </w:r>
                      <w:r w:rsidR="005050D4" w:rsidRPr="005050D4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と</w:t>
                      </w:r>
                      <w:r w:rsidRPr="005050D4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片付け時間も含む）</w:t>
                      </w:r>
                    </w:p>
                    <w:p w14:paraId="01885B9C" w14:textId="77777777" w:rsidR="007512E3" w:rsidRPr="00F337DA" w:rsidRDefault="007512E3" w:rsidP="007512E3">
                      <w:pPr>
                        <w:spacing w:after="0" w:line="1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A23AE95" w14:textId="72743D41" w:rsidR="00F337DA" w:rsidRPr="00F337DA" w:rsidRDefault="00F337DA" w:rsidP="00B77ABF">
                      <w:pPr>
                        <w:spacing w:beforeLines="50" w:before="120" w:after="0" w:line="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【料</w:t>
                      </w:r>
                      <w:r w:rsid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金】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１枠（１時間）</w:t>
                      </w:r>
                      <w:r w:rsidR="00625AA4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E83FCD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Pr="00E83FC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000円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B77AB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※録音希望の方は別途500円必要</w:t>
                      </w:r>
                    </w:p>
                    <w:p w14:paraId="45ED7859" w14:textId="37FD0BF9" w:rsidR="00F337DA" w:rsidRDefault="00F337DA" w:rsidP="00F337DA">
                      <w:pPr>
                        <w:spacing w:after="0" w:line="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</w:t>
                      </w:r>
                      <w:r w:rsidR="00B77ABF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　　　　　 　</w:t>
                      </w:r>
                      <w:r w:rsidR="00B77AB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(録音</w:t>
                      </w:r>
                      <w:r w:rsidRPr="00B77AB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用C</w:t>
                      </w:r>
                      <w:r w:rsidRPr="00B77ABF"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  <w:t>D-R</w:t>
                      </w:r>
                      <w:r w:rsidRPr="00B77AB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 w:rsidR="00291FA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１団体１枚ご用意します。</w:t>
                      </w:r>
                      <w:r w:rsidR="008D233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01C12FC8" w14:textId="77777777" w:rsidR="007512E3" w:rsidRPr="008D233F" w:rsidRDefault="007512E3" w:rsidP="007512E3">
                      <w:pPr>
                        <w:spacing w:after="0" w:line="160" w:lineRule="exact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1B02006" w14:textId="77777777" w:rsidR="00351F7C" w:rsidRDefault="00F337DA" w:rsidP="00351F7C">
                      <w:pPr>
                        <w:spacing w:beforeLines="50" w:before="120" w:after="0" w:line="260" w:lineRule="exact"/>
                        <w:ind w:left="992" w:hangingChars="496" w:hanging="992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【</w:t>
                      </w:r>
                      <w:r w:rsidRP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w w:val="75"/>
                          <w:sz w:val="20"/>
                          <w:szCs w:val="20"/>
                          <w:fitText w:val="600" w:id="-1252365312"/>
                        </w:rPr>
                        <w:t>申込方法</w:t>
                      </w: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】</w:t>
                      </w:r>
                      <w:r w:rsidR="006C466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市ホームページの申込フォーム</w:t>
                      </w:r>
                      <w:r w:rsidR="006C466D"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6C466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または</w:t>
                      </w:r>
                      <w:r w:rsidR="00DB22AF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この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申込書に必要事項を</w:t>
                      </w:r>
                    </w:p>
                    <w:p w14:paraId="62DD82AE" w14:textId="32ECCE39" w:rsidR="00B77ABF" w:rsidRDefault="00F337DA" w:rsidP="00351F7C">
                      <w:pPr>
                        <w:spacing w:beforeLines="50" w:before="120" w:after="0" w:line="260" w:lineRule="exact"/>
                        <w:ind w:leftChars="413" w:left="991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ご記入の上、郵送</w:t>
                      </w:r>
                      <w:r w:rsidR="006C466D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か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直接</w:t>
                      </w:r>
                      <w:r w:rsidR="00DB22AF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持参に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より</w:t>
                      </w:r>
                      <w:r w:rsidR="005534C9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、下記まで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お申込みください。</w:t>
                      </w:r>
                    </w:p>
                    <w:p w14:paraId="6B285723" w14:textId="38CED270" w:rsidR="00B77ABF" w:rsidRDefault="00F337DA" w:rsidP="00351F7C">
                      <w:pPr>
                        <w:spacing w:after="0" w:line="300" w:lineRule="exact"/>
                        <w:ind w:firstLineChars="620" w:firstLine="992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 w:rsidRPr="00B77AB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※同一団体による複数の申込は無効となります</w:t>
                      </w:r>
                    </w:p>
                    <w:p w14:paraId="716BDCB7" w14:textId="77777777" w:rsidR="007512E3" w:rsidRDefault="007512E3" w:rsidP="007512E3">
                      <w:pPr>
                        <w:spacing w:after="0" w:line="160" w:lineRule="exact"/>
                        <w:ind w:firstLineChars="620" w:firstLine="992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38CD8BD" w14:textId="74DDEBC6" w:rsidR="00F337DA" w:rsidRPr="00F337DA" w:rsidRDefault="00F337DA" w:rsidP="00B77ABF">
                      <w:pPr>
                        <w:spacing w:beforeLines="50" w:before="120" w:after="0" w:line="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【</w:t>
                      </w:r>
                      <w:r w:rsidRP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w w:val="75"/>
                          <w:sz w:val="20"/>
                          <w:szCs w:val="20"/>
                          <w:fitText w:val="600" w:id="-1252365311"/>
                        </w:rPr>
                        <w:t>募集期間</w:t>
                      </w: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】</w:t>
                      </w:r>
                      <w:r w:rsidR="006967C1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３</w:t>
                      </w:r>
                      <w:r w:rsidR="00B6379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FC32DE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6967C1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DB22A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日まで</w:t>
                      </w:r>
                      <w:r w:rsidR="000D4ED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【</w:t>
                      </w:r>
                      <w:r w:rsidR="000D4ED5" w:rsidRPr="000D4ED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郵便での応募は、</w:t>
                      </w:r>
                      <w:r w:rsidR="006967C1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３</w:t>
                      </w:r>
                      <w:r w:rsidR="000D4ED5" w:rsidRPr="000D4ED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FC32DE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6967C1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="000D4ED5" w:rsidRPr="000D4ED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日必着</w:t>
                      </w:r>
                      <w:r w:rsidRPr="00DB22A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】</w:t>
                      </w:r>
                    </w:p>
                    <w:p w14:paraId="38316610" w14:textId="32B6F5E2" w:rsidR="00472CA0" w:rsidRDefault="00F337DA" w:rsidP="00351F7C">
                      <w:pPr>
                        <w:spacing w:after="0" w:line="0" w:lineRule="atLeast"/>
                        <w:ind w:leftChars="7" w:left="1133" w:hangingChars="558" w:hanging="1116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</w:t>
                      </w:r>
                      <w:r w:rsidRPr="00291FA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※申込者多数の場合は、抽選</w:t>
                      </w:r>
                      <w:r w:rsidR="00472CA0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となります</w:t>
                      </w:r>
                      <w:r w:rsidRPr="00291FA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14:paraId="4D638F85" w14:textId="4EB168AE" w:rsidR="00F337DA" w:rsidRDefault="00472CA0" w:rsidP="00472CA0">
                      <w:pPr>
                        <w:spacing w:after="0" w:line="0" w:lineRule="atLeast"/>
                        <w:ind w:leftChars="507" w:left="1310" w:hangingChars="58" w:hanging="93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C62B20" w:rsidRPr="00C62B20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演奏日時</w:t>
                      </w:r>
                      <w:r w:rsidR="00C62B20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等</w:t>
                      </w:r>
                      <w:r w:rsidR="00F337DA" w:rsidRPr="00291FA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は、</w:t>
                      </w:r>
                      <w:r w:rsidR="00FC32D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３</w:t>
                      </w:r>
                      <w:r w:rsidR="00F337DA" w:rsidRPr="00291FA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月</w:t>
                      </w:r>
                      <w:r w:rsidR="006967C1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31</w:t>
                      </w:r>
                      <w:r w:rsidR="00F337DA" w:rsidRPr="00291FA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日までに、申込者全員にお知らせします。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6E7F74B9" w14:textId="77777777" w:rsidR="007512E3" w:rsidRPr="008A01C1" w:rsidRDefault="007512E3" w:rsidP="007512E3">
                      <w:pPr>
                        <w:spacing w:after="0" w:line="160" w:lineRule="exact"/>
                        <w:ind w:leftChars="7" w:left="1133" w:hangingChars="558" w:hanging="1116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F85B861" w14:textId="77777777" w:rsidR="00F337DA" w:rsidRPr="00F337DA" w:rsidRDefault="00F337DA" w:rsidP="00351F7C">
                      <w:pPr>
                        <w:spacing w:beforeLines="50" w:before="120" w:after="0" w:line="260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【</w:t>
                      </w:r>
                      <w:r w:rsidRP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w w:val="83"/>
                          <w:sz w:val="20"/>
                          <w:szCs w:val="20"/>
                          <w:fitText w:val="1500" w:id="-1252365310"/>
                        </w:rPr>
                        <w:t>お申込み・お問合</w:t>
                      </w:r>
                      <w:r w:rsidRPr="00351F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pacing w:val="6"/>
                          <w:w w:val="83"/>
                          <w:sz w:val="20"/>
                          <w:szCs w:val="20"/>
                          <w:fitText w:val="1500" w:id="-1252365310"/>
                        </w:rPr>
                        <w:t>せ</w:t>
                      </w:r>
                      <w:r w:rsidRPr="00F337D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】</w:t>
                      </w:r>
                    </w:p>
                    <w:p w14:paraId="7D9E3149" w14:textId="579C4246" w:rsidR="00B77ABF" w:rsidRDefault="00F337DA" w:rsidP="00351F7C">
                      <w:pPr>
                        <w:spacing w:after="0" w:line="2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8D233F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〒4</w:t>
                      </w:r>
                      <w:r w:rsidRPr="00F337DA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 xml:space="preserve">87-0011 </w:t>
                      </w:r>
                      <w:r w:rsidR="0004016B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春日井市中央台2</w:t>
                      </w:r>
                      <w:r w:rsidRPr="00F337DA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>-2-1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="00BC5A11"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東部市民センター</w:t>
                      </w:r>
                    </w:p>
                    <w:p w14:paraId="6DD0C80B" w14:textId="77777777" w:rsidR="008D233F" w:rsidRDefault="00F337DA" w:rsidP="00351F7C">
                      <w:pPr>
                        <w:spacing w:after="0" w:line="260" w:lineRule="exact"/>
                        <w:ind w:firstLineChars="850" w:firstLine="170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C5A11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スタインウェイ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ピアノ」係</w:t>
                      </w:r>
                    </w:p>
                    <w:p w14:paraId="75F46BBF" w14:textId="7DDEF7AE" w:rsidR="00F337DA" w:rsidRPr="00F337DA" w:rsidRDefault="00F337DA" w:rsidP="00351F7C">
                      <w:pPr>
                        <w:spacing w:after="0" w:line="260" w:lineRule="exact"/>
                        <w:ind w:firstLineChars="200" w:firstLine="400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℡：0</w:t>
                      </w:r>
                      <w:r w:rsidRPr="00F337DA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 xml:space="preserve">568-92-8511  </w:t>
                      </w:r>
                    </w:p>
                    <w:p w14:paraId="44ACE15D" w14:textId="53D03D87" w:rsidR="00291FAE" w:rsidRDefault="00F337DA" w:rsidP="00351F7C">
                      <w:pPr>
                        <w:spacing w:after="0" w:line="260" w:lineRule="exact"/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</w:pPr>
                      <w:r w:rsidRPr="00F337DA">
                        <w:rPr>
                          <w:rFonts w:ascii="メイリオ" w:eastAsia="メイリオ" w:hAnsi="メイリオ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="008D233F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F337DA">
                        <w:rPr>
                          <w:rFonts w:ascii="メイリオ" w:eastAsia="メイリオ" w:hAnsi="メイリオ" w:hint="eastAsia"/>
                          <w:color w:val="000000" w:themeColor="text1"/>
                          <w:sz w:val="20"/>
                          <w:szCs w:val="20"/>
                        </w:rPr>
                        <w:t>ホームページ：春日井市トップページから「東部市民センター」で検索</w:t>
                      </w:r>
                    </w:p>
                    <w:p w14:paraId="3548A46B" w14:textId="35CAC9C1" w:rsidR="0085475A" w:rsidRDefault="0085475A" w:rsidP="00F25B91">
                      <w:pPr>
                        <w:spacing w:after="0" w:line="240" w:lineRule="exact"/>
                        <w:ind w:firstLineChars="200" w:firstLine="280"/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2CD8CA55" w14:textId="77777777" w:rsidR="00110254" w:rsidRDefault="00110254" w:rsidP="00110254"/>
                    <w:p w14:paraId="1CA23DED" w14:textId="77777777" w:rsidR="00110254" w:rsidRPr="00110254" w:rsidRDefault="00110254" w:rsidP="00F25B91">
                      <w:pPr>
                        <w:spacing w:after="0" w:line="240" w:lineRule="exact"/>
                        <w:ind w:firstLineChars="200" w:firstLine="280"/>
                        <w:rPr>
                          <w:rFonts w:ascii="メイリオ" w:eastAsia="メイリオ" w:hAnsi="メイリオ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39024348" w14:textId="77777777" w:rsidR="0085475A" w:rsidRDefault="0085475A"/>
                  </w:txbxContent>
                </v:textbox>
                <w10:wrap anchorx="margin"/>
              </v:rect>
            </w:pict>
          </mc:Fallback>
        </mc:AlternateContent>
      </w:r>
      <w:r w:rsidR="003F6844">
        <w:rPr>
          <w:rFonts w:ascii="メイリオ" w:eastAsia="メイリオ" w:hAnsi="メイリオ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A9AC41" wp14:editId="43DC01CD">
                <wp:simplePos x="0" y="0"/>
                <wp:positionH relativeFrom="column">
                  <wp:posOffset>2927350</wp:posOffset>
                </wp:positionH>
                <wp:positionV relativeFrom="paragraph">
                  <wp:posOffset>62230</wp:posOffset>
                </wp:positionV>
                <wp:extent cx="590550" cy="27622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04E32" w14:textId="0343FF7F" w:rsidR="003F6844" w:rsidRPr="003F6844" w:rsidRDefault="003F68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F684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切り取り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AC41" id="テキスト ボックス 8" o:spid="_x0000_s1032" type="#_x0000_t202" style="position:absolute;margin-left:230.5pt;margin-top:4.9pt;width:46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" fillcolor="white [3201]" stroked="f" strokeweight=".5pt">
                <v:textbox>
                  <w:txbxContent>
                    <w:p w14:paraId="1BC04E32" w14:textId="0343FF7F" w:rsidR="003F6844" w:rsidRPr="003F6844" w:rsidRDefault="003F6844">
                      <w:pPr>
                        <w:rPr>
                          <w:sz w:val="18"/>
                          <w:szCs w:val="18"/>
                        </w:rPr>
                      </w:pPr>
                      <w:r w:rsidRPr="003F6844">
                        <w:rPr>
                          <w:rFonts w:hint="eastAsia"/>
                          <w:sz w:val="18"/>
                          <w:szCs w:val="18"/>
                        </w:rPr>
                        <w:t>切り取り</w:t>
                      </w:r>
                    </w:p>
                  </w:txbxContent>
                </v:textbox>
              </v:shape>
            </w:pict>
          </mc:Fallback>
        </mc:AlternateContent>
      </w:r>
      <w:r w:rsidR="003F6844" w:rsidRPr="003F6844">
        <w:rPr>
          <w:rFonts w:ascii="メイリオ" w:eastAsia="メイリオ" w:hAnsi="メイリオ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CBD948" wp14:editId="34267ED2">
                <wp:simplePos x="0" y="0"/>
                <wp:positionH relativeFrom="column">
                  <wp:posOffset>-209550</wp:posOffset>
                </wp:positionH>
                <wp:positionV relativeFrom="paragraph">
                  <wp:posOffset>186055</wp:posOffset>
                </wp:positionV>
                <wp:extent cx="6934200" cy="0"/>
                <wp:effectExtent l="0" t="19050" r="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3CEE3" id="直線コネクタ 7" o:spid="_x0000_s1026" style="position:absolute;left:0;text-align:lef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14.65pt" to="529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" strokecolor="black [3213]" strokeweight="2.5pt">
                <v:stroke dashstyle="dash" joinstyle="miter"/>
              </v:line>
            </w:pict>
          </mc:Fallback>
        </mc:AlternateContent>
      </w:r>
      <w:r w:rsidR="006224F5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DE8D9" wp14:editId="7171C1D8">
                <wp:simplePos x="0" y="0"/>
                <wp:positionH relativeFrom="column">
                  <wp:posOffset>4554220</wp:posOffset>
                </wp:positionH>
                <wp:positionV relativeFrom="paragraph">
                  <wp:posOffset>338455</wp:posOffset>
                </wp:positionV>
                <wp:extent cx="2240915" cy="266700"/>
                <wp:effectExtent l="0" t="0" r="698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916C2" w14:textId="15890B68" w:rsidR="006224F5" w:rsidRPr="006224F5" w:rsidRDefault="006224F5" w:rsidP="006224F5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6224F5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下の表の日時から１枠選んでください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E8D9" id="テキスト ボックス 5" o:spid="_x0000_s1033" type="#_x0000_t202" style="position:absolute;margin-left:358.6pt;margin-top:26.65pt;width:176.4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" fillcolor="white [3201]" stroked="f" strokeweight=".5pt">
                <v:textbox>
                  <w:txbxContent>
                    <w:p w14:paraId="6D8916C2" w14:textId="15890B68" w:rsidR="006224F5" w:rsidRPr="006224F5" w:rsidRDefault="006224F5" w:rsidP="006224F5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6224F5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下の表の日時から１枠選んでください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37DA" w:rsidRPr="00F337DA" w:rsidSect="00F337DA">
      <w:pgSz w:w="11906" w:h="16838" w:code="9"/>
      <w:pgMar w:top="680" w:right="720" w:bottom="6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E35976" w14:textId="77777777" w:rsidR="003A25E8" w:rsidRDefault="003A25E8" w:rsidP="00C5038D">
      <w:pPr>
        <w:spacing w:after="0" w:line="240" w:lineRule="auto"/>
      </w:pPr>
      <w:r>
        <w:separator/>
      </w:r>
    </w:p>
  </w:endnote>
  <w:endnote w:type="continuationSeparator" w:id="0">
    <w:p w14:paraId="2E119C1D" w14:textId="77777777" w:rsidR="003A25E8" w:rsidRDefault="003A25E8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41640" w14:textId="77777777" w:rsidR="003A25E8" w:rsidRDefault="003A25E8" w:rsidP="00C5038D">
      <w:pPr>
        <w:spacing w:after="0" w:line="240" w:lineRule="auto"/>
      </w:pPr>
      <w:r>
        <w:separator/>
      </w:r>
    </w:p>
  </w:footnote>
  <w:footnote w:type="continuationSeparator" w:id="0">
    <w:p w14:paraId="10EF8791" w14:textId="77777777" w:rsidR="003A25E8" w:rsidRDefault="003A25E8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36858810">
    <w:abstractNumId w:val="9"/>
  </w:num>
  <w:num w:numId="2" w16cid:durableId="1934780293">
    <w:abstractNumId w:val="7"/>
  </w:num>
  <w:num w:numId="3" w16cid:durableId="1221792676">
    <w:abstractNumId w:val="6"/>
  </w:num>
  <w:num w:numId="4" w16cid:durableId="93788359">
    <w:abstractNumId w:val="5"/>
  </w:num>
  <w:num w:numId="5" w16cid:durableId="1206526702">
    <w:abstractNumId w:val="4"/>
  </w:num>
  <w:num w:numId="6" w16cid:durableId="1832985982">
    <w:abstractNumId w:val="8"/>
  </w:num>
  <w:num w:numId="7" w16cid:durableId="910577424">
    <w:abstractNumId w:val="3"/>
  </w:num>
  <w:num w:numId="8" w16cid:durableId="2014718588">
    <w:abstractNumId w:val="2"/>
  </w:num>
  <w:num w:numId="9" w16cid:durableId="621692243">
    <w:abstractNumId w:val="1"/>
  </w:num>
  <w:num w:numId="10" w16cid:durableId="541408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1351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76"/>
    <w:rsid w:val="00000A7F"/>
    <w:rsid w:val="0000150B"/>
    <w:rsid w:val="00015379"/>
    <w:rsid w:val="00020E88"/>
    <w:rsid w:val="0004016B"/>
    <w:rsid w:val="0004685C"/>
    <w:rsid w:val="00077EC7"/>
    <w:rsid w:val="000871C9"/>
    <w:rsid w:val="0009316E"/>
    <w:rsid w:val="00096E46"/>
    <w:rsid w:val="000A6DFE"/>
    <w:rsid w:val="000D2391"/>
    <w:rsid w:val="000D4ED5"/>
    <w:rsid w:val="000D5A45"/>
    <w:rsid w:val="00104D9B"/>
    <w:rsid w:val="00107AAE"/>
    <w:rsid w:val="00110254"/>
    <w:rsid w:val="00115FD0"/>
    <w:rsid w:val="0013283D"/>
    <w:rsid w:val="00133B0F"/>
    <w:rsid w:val="00146464"/>
    <w:rsid w:val="001507B6"/>
    <w:rsid w:val="00151400"/>
    <w:rsid w:val="00155D36"/>
    <w:rsid w:val="001842FB"/>
    <w:rsid w:val="00192909"/>
    <w:rsid w:val="001A189A"/>
    <w:rsid w:val="001C0350"/>
    <w:rsid w:val="001D3ADE"/>
    <w:rsid w:val="00202606"/>
    <w:rsid w:val="00205B88"/>
    <w:rsid w:val="002217FC"/>
    <w:rsid w:val="0022377A"/>
    <w:rsid w:val="00237727"/>
    <w:rsid w:val="00285C7A"/>
    <w:rsid w:val="002871D4"/>
    <w:rsid w:val="00291FAE"/>
    <w:rsid w:val="002B4366"/>
    <w:rsid w:val="002B5B43"/>
    <w:rsid w:val="002E21EE"/>
    <w:rsid w:val="002E752A"/>
    <w:rsid w:val="002F4971"/>
    <w:rsid w:val="00312A74"/>
    <w:rsid w:val="00315DDF"/>
    <w:rsid w:val="00351F7C"/>
    <w:rsid w:val="00357031"/>
    <w:rsid w:val="00357A67"/>
    <w:rsid w:val="00367AF8"/>
    <w:rsid w:val="003757DB"/>
    <w:rsid w:val="00382AAE"/>
    <w:rsid w:val="00395B12"/>
    <w:rsid w:val="003A25E8"/>
    <w:rsid w:val="003B2B0E"/>
    <w:rsid w:val="003B4207"/>
    <w:rsid w:val="003B6103"/>
    <w:rsid w:val="003B670B"/>
    <w:rsid w:val="003B76C7"/>
    <w:rsid w:val="003C10C6"/>
    <w:rsid w:val="003C4013"/>
    <w:rsid w:val="003D1633"/>
    <w:rsid w:val="003D32C9"/>
    <w:rsid w:val="003E5B3F"/>
    <w:rsid w:val="003E75FC"/>
    <w:rsid w:val="003F6844"/>
    <w:rsid w:val="003F7D75"/>
    <w:rsid w:val="00411099"/>
    <w:rsid w:val="00421632"/>
    <w:rsid w:val="00421850"/>
    <w:rsid w:val="0042465F"/>
    <w:rsid w:val="00426A9E"/>
    <w:rsid w:val="0043323B"/>
    <w:rsid w:val="00435164"/>
    <w:rsid w:val="00440155"/>
    <w:rsid w:val="004410BB"/>
    <w:rsid w:val="004608B7"/>
    <w:rsid w:val="00472CA0"/>
    <w:rsid w:val="00494D12"/>
    <w:rsid w:val="004A5D01"/>
    <w:rsid w:val="004A7532"/>
    <w:rsid w:val="004A76C9"/>
    <w:rsid w:val="004C4E2E"/>
    <w:rsid w:val="004F460E"/>
    <w:rsid w:val="005050D4"/>
    <w:rsid w:val="005534C9"/>
    <w:rsid w:val="00564A51"/>
    <w:rsid w:val="005801FE"/>
    <w:rsid w:val="00585126"/>
    <w:rsid w:val="005A0E0F"/>
    <w:rsid w:val="005A483F"/>
    <w:rsid w:val="005B2C77"/>
    <w:rsid w:val="005B2FDA"/>
    <w:rsid w:val="005C14A3"/>
    <w:rsid w:val="005D057D"/>
    <w:rsid w:val="005D0E93"/>
    <w:rsid w:val="005E2A75"/>
    <w:rsid w:val="00600499"/>
    <w:rsid w:val="00602F18"/>
    <w:rsid w:val="006068AB"/>
    <w:rsid w:val="006224F5"/>
    <w:rsid w:val="00625AA4"/>
    <w:rsid w:val="006475C6"/>
    <w:rsid w:val="00651898"/>
    <w:rsid w:val="00652F72"/>
    <w:rsid w:val="00675730"/>
    <w:rsid w:val="00685F3E"/>
    <w:rsid w:val="006967C1"/>
    <w:rsid w:val="006B0BC5"/>
    <w:rsid w:val="006B2F37"/>
    <w:rsid w:val="006B62EF"/>
    <w:rsid w:val="006B75EA"/>
    <w:rsid w:val="006C0C3A"/>
    <w:rsid w:val="006C466D"/>
    <w:rsid w:val="006C61CE"/>
    <w:rsid w:val="006D3F69"/>
    <w:rsid w:val="006D4BD5"/>
    <w:rsid w:val="006F3CE1"/>
    <w:rsid w:val="007024C5"/>
    <w:rsid w:val="0070571F"/>
    <w:rsid w:val="00710076"/>
    <w:rsid w:val="00711466"/>
    <w:rsid w:val="00726150"/>
    <w:rsid w:val="00731298"/>
    <w:rsid w:val="0074045C"/>
    <w:rsid w:val="007512E3"/>
    <w:rsid w:val="00756082"/>
    <w:rsid w:val="00760E88"/>
    <w:rsid w:val="00770791"/>
    <w:rsid w:val="00782E22"/>
    <w:rsid w:val="00790E26"/>
    <w:rsid w:val="007972C5"/>
    <w:rsid w:val="007A7992"/>
    <w:rsid w:val="007B77B0"/>
    <w:rsid w:val="007C7E76"/>
    <w:rsid w:val="007D0417"/>
    <w:rsid w:val="007F64C1"/>
    <w:rsid w:val="008142E5"/>
    <w:rsid w:val="008418D3"/>
    <w:rsid w:val="008471FA"/>
    <w:rsid w:val="0085475A"/>
    <w:rsid w:val="0086472D"/>
    <w:rsid w:val="00872C83"/>
    <w:rsid w:val="00874975"/>
    <w:rsid w:val="008A01C1"/>
    <w:rsid w:val="008A2BB5"/>
    <w:rsid w:val="008A7F58"/>
    <w:rsid w:val="008D233F"/>
    <w:rsid w:val="008E48DB"/>
    <w:rsid w:val="008F5383"/>
    <w:rsid w:val="009003EF"/>
    <w:rsid w:val="009274FB"/>
    <w:rsid w:val="009734E5"/>
    <w:rsid w:val="00973A8D"/>
    <w:rsid w:val="009A2FFB"/>
    <w:rsid w:val="009A6DB1"/>
    <w:rsid w:val="009A6FDF"/>
    <w:rsid w:val="009B3BC4"/>
    <w:rsid w:val="009B52B0"/>
    <w:rsid w:val="009C49C9"/>
    <w:rsid w:val="009E1DFC"/>
    <w:rsid w:val="009E3A0D"/>
    <w:rsid w:val="009F75B7"/>
    <w:rsid w:val="00A135BB"/>
    <w:rsid w:val="00A1681C"/>
    <w:rsid w:val="00A35B9D"/>
    <w:rsid w:val="00A37997"/>
    <w:rsid w:val="00A63399"/>
    <w:rsid w:val="00A918B2"/>
    <w:rsid w:val="00A929C7"/>
    <w:rsid w:val="00A94097"/>
    <w:rsid w:val="00AA5CE0"/>
    <w:rsid w:val="00AD577B"/>
    <w:rsid w:val="00B00A6A"/>
    <w:rsid w:val="00B11316"/>
    <w:rsid w:val="00B1150F"/>
    <w:rsid w:val="00B1220E"/>
    <w:rsid w:val="00B23B77"/>
    <w:rsid w:val="00B303E1"/>
    <w:rsid w:val="00B3324F"/>
    <w:rsid w:val="00B360E2"/>
    <w:rsid w:val="00B46145"/>
    <w:rsid w:val="00B478C6"/>
    <w:rsid w:val="00B57FC7"/>
    <w:rsid w:val="00B63795"/>
    <w:rsid w:val="00B77ABF"/>
    <w:rsid w:val="00B829ED"/>
    <w:rsid w:val="00B977CA"/>
    <w:rsid w:val="00BB013F"/>
    <w:rsid w:val="00BB3526"/>
    <w:rsid w:val="00BC5A11"/>
    <w:rsid w:val="00BD512C"/>
    <w:rsid w:val="00BE1B5A"/>
    <w:rsid w:val="00BE1EF9"/>
    <w:rsid w:val="00BE3C7E"/>
    <w:rsid w:val="00BF179B"/>
    <w:rsid w:val="00C055A9"/>
    <w:rsid w:val="00C4654F"/>
    <w:rsid w:val="00C5038D"/>
    <w:rsid w:val="00C62B20"/>
    <w:rsid w:val="00C642F7"/>
    <w:rsid w:val="00C9436E"/>
    <w:rsid w:val="00C9581E"/>
    <w:rsid w:val="00CA0601"/>
    <w:rsid w:val="00CB0EF4"/>
    <w:rsid w:val="00CD12F0"/>
    <w:rsid w:val="00CD325C"/>
    <w:rsid w:val="00CD447C"/>
    <w:rsid w:val="00CE6372"/>
    <w:rsid w:val="00CF30AA"/>
    <w:rsid w:val="00D169DA"/>
    <w:rsid w:val="00D73B50"/>
    <w:rsid w:val="00D76931"/>
    <w:rsid w:val="00DA3AEA"/>
    <w:rsid w:val="00DB22AF"/>
    <w:rsid w:val="00E11338"/>
    <w:rsid w:val="00E13A7F"/>
    <w:rsid w:val="00E40456"/>
    <w:rsid w:val="00E4357A"/>
    <w:rsid w:val="00E45ABC"/>
    <w:rsid w:val="00E51938"/>
    <w:rsid w:val="00E51E1F"/>
    <w:rsid w:val="00E647DA"/>
    <w:rsid w:val="00E72E62"/>
    <w:rsid w:val="00E7561B"/>
    <w:rsid w:val="00E806FB"/>
    <w:rsid w:val="00E83FCD"/>
    <w:rsid w:val="00E94DEA"/>
    <w:rsid w:val="00EA1D4C"/>
    <w:rsid w:val="00EC6A7A"/>
    <w:rsid w:val="00ED7EF5"/>
    <w:rsid w:val="00EF724E"/>
    <w:rsid w:val="00F25B91"/>
    <w:rsid w:val="00F337DA"/>
    <w:rsid w:val="00F4163E"/>
    <w:rsid w:val="00F418B0"/>
    <w:rsid w:val="00F433C9"/>
    <w:rsid w:val="00F450B3"/>
    <w:rsid w:val="00F50754"/>
    <w:rsid w:val="00F5627B"/>
    <w:rsid w:val="00F74E5C"/>
    <w:rsid w:val="00F95A64"/>
    <w:rsid w:val="00F979D7"/>
    <w:rsid w:val="00FA69E1"/>
    <w:rsid w:val="00FA7974"/>
    <w:rsid w:val="00FC2FDB"/>
    <w:rsid w:val="00FC32DE"/>
    <w:rsid w:val="00FE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5169">
      <v:textbox inset="5.85pt,.7pt,5.85pt,.7pt"/>
    </o:shapedefaults>
    <o:shapelayout v:ext="edit">
      <o:idmap v:ext="edit" data="1"/>
    </o:shapelayout>
  </w:shapeDefaults>
  <w:decimalSymbol w:val="."/>
  <w:listSeparator w:val=","/>
  <w14:docId w14:val="42438FF3"/>
  <w15:chartTrackingRefBased/>
  <w15:docId w15:val="{89A649C3-DA94-4B40-BD88-F590E012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151400"/>
    <w:rPr>
      <w:rFonts w:eastAsia="Meiryo UI"/>
      <w:sz w:val="24"/>
    </w:rPr>
  </w:style>
  <w:style w:type="paragraph" w:styleId="1">
    <w:name w:val="heading 1"/>
    <w:basedOn w:val="a1"/>
    <w:next w:val="a1"/>
    <w:link w:val="10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21">
    <w:name w:val="heading 2"/>
    <w:basedOn w:val="a1"/>
    <w:link w:val="22"/>
    <w:uiPriority w:val="3"/>
    <w:unhideWhenUsed/>
    <w:qFormat/>
    <w:rsid w:val="009E3A0D"/>
    <w:pPr>
      <w:keepNext/>
      <w:keepLines/>
      <w:spacing w:after="480"/>
      <w:jc w:val="center"/>
      <w:outlineLvl w:val="1"/>
    </w:pPr>
    <w:rPr>
      <w:rFonts w:asciiTheme="majorHAnsi" w:hAnsiTheme="majorHAnsi" w:cstheme="majorBidi"/>
      <w:b/>
      <w:bCs/>
      <w:color w:val="FFFFFF" w:themeColor="background1"/>
      <w:sz w:val="34"/>
      <w:szCs w:val="36"/>
    </w:rPr>
  </w:style>
  <w:style w:type="paragraph" w:styleId="31">
    <w:name w:val="heading 3"/>
    <w:basedOn w:val="a1"/>
    <w:link w:val="32"/>
    <w:uiPriority w:val="3"/>
    <w:unhideWhenUsed/>
    <w:qFormat/>
    <w:rsid w:val="005B2C77"/>
    <w:pPr>
      <w:keepNext/>
      <w:keepLines/>
      <w:spacing w:after="60" w:line="240" w:lineRule="auto"/>
      <w:jc w:val="center"/>
      <w:outlineLvl w:val="2"/>
    </w:pPr>
    <w:rPr>
      <w:rFonts w:asciiTheme="majorHAnsi" w:hAnsiTheme="majorHAnsi" w:cstheme="majorBidi"/>
      <w:b/>
      <w:bCs/>
      <w:caps/>
      <w:color w:val="FFFFFF" w:themeColor="background1"/>
      <w:sz w:val="30"/>
      <w:szCs w:val="30"/>
    </w:rPr>
  </w:style>
  <w:style w:type="paragraph" w:styleId="41">
    <w:name w:val="heading 4"/>
    <w:basedOn w:val="a1"/>
    <w:next w:val="a1"/>
    <w:link w:val="42"/>
    <w:uiPriority w:val="3"/>
    <w:semiHidden/>
    <w:unhideWhenUsed/>
    <w:qFormat/>
    <w:rsid w:val="005B2C77"/>
    <w:pPr>
      <w:keepNext/>
      <w:keepLines/>
      <w:spacing w:before="40" w:after="0"/>
      <w:outlineLvl w:val="3"/>
    </w:pPr>
    <w:rPr>
      <w:rFonts w:asciiTheme="majorHAnsi" w:hAnsiTheme="majorHAnsi" w:cstheme="majorBidi"/>
      <w:color w:val="C71C12" w:themeColor="accent1" w:themeShade="BF"/>
    </w:rPr>
  </w:style>
  <w:style w:type="paragraph" w:styleId="51">
    <w:name w:val="heading 5"/>
    <w:basedOn w:val="a1"/>
    <w:next w:val="a1"/>
    <w:link w:val="52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6">
    <w:name w:val="heading 6"/>
    <w:basedOn w:val="a1"/>
    <w:next w:val="a1"/>
    <w:link w:val="60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7">
    <w:name w:val="heading 7"/>
    <w:basedOn w:val="a1"/>
    <w:next w:val="a1"/>
    <w:link w:val="70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8">
    <w:name w:val="heading 8"/>
    <w:basedOn w:val="a1"/>
    <w:next w:val="a1"/>
    <w:link w:val="80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1"/>
    <w:link w:val="a7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a7">
    <w:name w:val="副題 (文字)"/>
    <w:basedOn w:val="a2"/>
    <w:link w:val="a6"/>
    <w:uiPriority w:val="2"/>
    <w:rsid w:val="006F3CE1"/>
    <w:rPr>
      <w:b/>
      <w:caps/>
      <w:sz w:val="106"/>
    </w:rPr>
  </w:style>
  <w:style w:type="paragraph" w:styleId="a8">
    <w:name w:val="Title"/>
    <w:basedOn w:val="a1"/>
    <w:link w:val="a9"/>
    <w:uiPriority w:val="1"/>
    <w:qFormat/>
    <w:rsid w:val="005B2C77"/>
    <w:pPr>
      <w:spacing w:before="320" w:after="0" w:line="240" w:lineRule="auto"/>
      <w:contextualSpacing/>
    </w:pPr>
    <w:rPr>
      <w:rFonts w:asciiTheme="majorHAnsi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a9">
    <w:name w:val="表題 (文字)"/>
    <w:basedOn w:val="a2"/>
    <w:link w:val="a8"/>
    <w:uiPriority w:val="1"/>
    <w:rsid w:val="005B2C77"/>
    <w:rPr>
      <w:rFonts w:asciiTheme="majorHAnsi" w:eastAsia="Meiryo UI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10">
    <w:name w:val="見出し 1 (文字)"/>
    <w:basedOn w:val="a2"/>
    <w:link w:val="1"/>
    <w:uiPriority w:val="3"/>
    <w:rPr>
      <w:b/>
      <w:bCs/>
      <w:sz w:val="30"/>
      <w:szCs w:val="30"/>
    </w:rPr>
  </w:style>
  <w:style w:type="character" w:styleId="aa">
    <w:name w:val="Placeholder Text"/>
    <w:basedOn w:val="a2"/>
    <w:uiPriority w:val="99"/>
    <w:semiHidden/>
    <w:rPr>
      <w:color w:val="808080"/>
    </w:rPr>
  </w:style>
  <w:style w:type="paragraph" w:styleId="ab">
    <w:name w:val="No Spacing"/>
    <w:uiPriority w:val="19"/>
    <w:qFormat/>
    <w:rsid w:val="005B2C77"/>
    <w:pPr>
      <w:spacing w:after="0" w:line="240" w:lineRule="auto"/>
    </w:pPr>
    <w:rPr>
      <w:rFonts w:eastAsia="Meiryo UI"/>
    </w:rPr>
  </w:style>
  <w:style w:type="character" w:customStyle="1" w:styleId="22">
    <w:name w:val="見出し 2 (文字)"/>
    <w:basedOn w:val="a2"/>
    <w:link w:val="21"/>
    <w:uiPriority w:val="3"/>
    <w:rsid w:val="009E3A0D"/>
    <w:rPr>
      <w:rFonts w:asciiTheme="majorHAnsi" w:eastAsia="Meiryo UI" w:hAnsiTheme="majorHAnsi" w:cstheme="majorBidi"/>
      <w:b/>
      <w:bCs/>
      <w:color w:val="FFFFFF" w:themeColor="background1"/>
      <w:sz w:val="34"/>
      <w:szCs w:val="36"/>
    </w:rPr>
  </w:style>
  <w:style w:type="character" w:customStyle="1" w:styleId="32">
    <w:name w:val="見出し 3 (文字)"/>
    <w:basedOn w:val="a2"/>
    <w:link w:val="31"/>
    <w:uiPriority w:val="3"/>
    <w:rsid w:val="005B2C77"/>
    <w:rPr>
      <w:rFonts w:asciiTheme="majorHAnsi" w:eastAsia="Meiryo UI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ac">
    <w:name w:val="連絡先情報"/>
    <w:basedOn w:val="a1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ad">
    <w:name w:val="Date"/>
    <w:basedOn w:val="a1"/>
    <w:link w:val="ae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ae">
    <w:name w:val="日付 (文字)"/>
    <w:basedOn w:val="a2"/>
    <w:link w:val="ad"/>
    <w:uiPriority w:val="5"/>
    <w:rsid w:val="00760E88"/>
    <w:rPr>
      <w:color w:val="FFFFFF" w:themeColor="background1"/>
    </w:rPr>
  </w:style>
  <w:style w:type="paragraph" w:styleId="af">
    <w:name w:val="Balloon Text"/>
    <w:basedOn w:val="a1"/>
    <w:link w:val="af0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0">
    <w:name w:val="吹き出し (文字)"/>
    <w:basedOn w:val="a2"/>
    <w:link w:val="af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見出し 4 (文字)"/>
    <w:basedOn w:val="a2"/>
    <w:link w:val="41"/>
    <w:uiPriority w:val="3"/>
    <w:semiHidden/>
    <w:rsid w:val="005B2C77"/>
    <w:rPr>
      <w:rFonts w:asciiTheme="majorHAnsi" w:eastAsia="Meiryo UI" w:hAnsiTheme="majorHAnsi" w:cstheme="majorBidi"/>
      <w:color w:val="C71C12" w:themeColor="accent1" w:themeShade="BF"/>
    </w:rPr>
  </w:style>
  <w:style w:type="paragraph" w:styleId="af1">
    <w:name w:val="footer"/>
    <w:basedOn w:val="a1"/>
    <w:link w:val="af2"/>
    <w:uiPriority w:val="99"/>
    <w:pPr>
      <w:spacing w:after="0" w:line="240" w:lineRule="auto"/>
    </w:pPr>
  </w:style>
  <w:style w:type="character" w:customStyle="1" w:styleId="af2">
    <w:name w:val="フッター (文字)"/>
    <w:basedOn w:val="a2"/>
    <w:link w:val="af1"/>
    <w:uiPriority w:val="99"/>
  </w:style>
  <w:style w:type="paragraph" w:styleId="af3">
    <w:name w:val="header"/>
    <w:basedOn w:val="a1"/>
    <w:link w:val="af4"/>
    <w:uiPriority w:val="99"/>
    <w:pPr>
      <w:spacing w:after="0" w:line="240" w:lineRule="auto"/>
    </w:pPr>
  </w:style>
  <w:style w:type="character" w:customStyle="1" w:styleId="af4">
    <w:name w:val="ヘッダー (文字)"/>
    <w:basedOn w:val="a2"/>
    <w:link w:val="af3"/>
    <w:uiPriority w:val="99"/>
  </w:style>
  <w:style w:type="character" w:customStyle="1" w:styleId="52">
    <w:name w:val="見出し 5 (文字)"/>
    <w:basedOn w:val="a2"/>
    <w:link w:val="51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23">
    <w:name w:val="Intense Emphasis"/>
    <w:basedOn w:val="a2"/>
    <w:uiPriority w:val="21"/>
    <w:semiHidden/>
    <w:unhideWhenUsed/>
    <w:qFormat/>
    <w:rPr>
      <w:i/>
      <w:iCs/>
      <w:color w:val="C71C12" w:themeColor="accent1" w:themeShade="BF"/>
    </w:rPr>
  </w:style>
  <w:style w:type="paragraph" w:styleId="24">
    <w:name w:val="Intense Quote"/>
    <w:basedOn w:val="a1"/>
    <w:next w:val="a1"/>
    <w:link w:val="25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25">
    <w:name w:val="引用文 2 (文字)"/>
    <w:basedOn w:val="a2"/>
    <w:link w:val="24"/>
    <w:uiPriority w:val="30"/>
    <w:semiHidden/>
    <w:rsid w:val="00A918B2"/>
    <w:rPr>
      <w:i/>
      <w:iCs/>
      <w:color w:val="C71C12" w:themeColor="accent1" w:themeShade="BF"/>
    </w:rPr>
  </w:style>
  <w:style w:type="character" w:styleId="26">
    <w:name w:val="Intense Reference"/>
    <w:basedOn w:val="a2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af5">
    <w:name w:val="Bibliography"/>
    <w:basedOn w:val="a1"/>
    <w:next w:val="a1"/>
    <w:uiPriority w:val="37"/>
    <w:semiHidden/>
    <w:unhideWhenUsed/>
    <w:rsid w:val="00B57FC7"/>
  </w:style>
  <w:style w:type="paragraph" w:styleId="af6">
    <w:name w:val="Block Text"/>
    <w:basedOn w:val="a1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af7">
    <w:name w:val="Body Text"/>
    <w:basedOn w:val="a1"/>
    <w:link w:val="af8"/>
    <w:uiPriority w:val="99"/>
    <w:semiHidden/>
    <w:unhideWhenUsed/>
    <w:qFormat/>
    <w:rsid w:val="00B57FC7"/>
    <w:pPr>
      <w:spacing w:after="120"/>
    </w:pPr>
  </w:style>
  <w:style w:type="character" w:customStyle="1" w:styleId="af8">
    <w:name w:val="本文 (文字)"/>
    <w:basedOn w:val="a2"/>
    <w:link w:val="af7"/>
    <w:uiPriority w:val="99"/>
    <w:semiHidden/>
    <w:rsid w:val="00B57FC7"/>
  </w:style>
  <w:style w:type="paragraph" w:styleId="27">
    <w:name w:val="Body Text 2"/>
    <w:basedOn w:val="a1"/>
    <w:link w:val="28"/>
    <w:uiPriority w:val="99"/>
    <w:semiHidden/>
    <w:unhideWhenUsed/>
    <w:rsid w:val="00B57FC7"/>
    <w:pPr>
      <w:spacing w:after="120" w:line="480" w:lineRule="auto"/>
    </w:pPr>
  </w:style>
  <w:style w:type="character" w:customStyle="1" w:styleId="28">
    <w:name w:val="本文 2 (文字)"/>
    <w:basedOn w:val="a2"/>
    <w:link w:val="27"/>
    <w:uiPriority w:val="99"/>
    <w:semiHidden/>
    <w:rsid w:val="00B57FC7"/>
  </w:style>
  <w:style w:type="paragraph" w:styleId="33">
    <w:name w:val="Body Text 3"/>
    <w:basedOn w:val="a1"/>
    <w:link w:val="34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B57FC7"/>
    <w:rPr>
      <w:sz w:val="22"/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B57FC7"/>
    <w:pPr>
      <w:spacing w:after="160"/>
      <w:ind w:firstLine="360"/>
    </w:pPr>
  </w:style>
  <w:style w:type="character" w:customStyle="1" w:styleId="afa">
    <w:name w:val="本文字下げ (文字)"/>
    <w:basedOn w:val="af8"/>
    <w:link w:val="af9"/>
    <w:uiPriority w:val="99"/>
    <w:semiHidden/>
    <w:rsid w:val="00B57FC7"/>
  </w:style>
  <w:style w:type="paragraph" w:styleId="afb">
    <w:name w:val="Body Text Indent"/>
    <w:basedOn w:val="a1"/>
    <w:link w:val="afc"/>
    <w:uiPriority w:val="99"/>
    <w:semiHidden/>
    <w:unhideWhenUsed/>
    <w:rsid w:val="00B57FC7"/>
    <w:pPr>
      <w:spacing w:after="120"/>
      <w:ind w:left="360"/>
    </w:pPr>
  </w:style>
  <w:style w:type="character" w:customStyle="1" w:styleId="afc">
    <w:name w:val="本文インデント (文字)"/>
    <w:basedOn w:val="a2"/>
    <w:link w:val="afb"/>
    <w:uiPriority w:val="99"/>
    <w:semiHidden/>
    <w:rsid w:val="00B57FC7"/>
  </w:style>
  <w:style w:type="paragraph" w:styleId="29">
    <w:name w:val="Body Text First Indent 2"/>
    <w:basedOn w:val="afb"/>
    <w:link w:val="2a"/>
    <w:uiPriority w:val="99"/>
    <w:semiHidden/>
    <w:unhideWhenUsed/>
    <w:rsid w:val="00B57FC7"/>
    <w:pPr>
      <w:spacing w:after="160"/>
      <w:ind w:firstLine="360"/>
    </w:pPr>
  </w:style>
  <w:style w:type="character" w:customStyle="1" w:styleId="2a">
    <w:name w:val="本文字下げ 2 (文字)"/>
    <w:basedOn w:val="afc"/>
    <w:link w:val="29"/>
    <w:uiPriority w:val="99"/>
    <w:semiHidden/>
    <w:rsid w:val="00B57FC7"/>
  </w:style>
  <w:style w:type="paragraph" w:styleId="2b">
    <w:name w:val="Body Text Indent 2"/>
    <w:basedOn w:val="a1"/>
    <w:link w:val="2c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2c">
    <w:name w:val="本文インデント 2 (文字)"/>
    <w:basedOn w:val="a2"/>
    <w:link w:val="2b"/>
    <w:uiPriority w:val="99"/>
    <w:semiHidden/>
    <w:rsid w:val="00B57FC7"/>
  </w:style>
  <w:style w:type="paragraph" w:styleId="35">
    <w:name w:val="Body Text Indent 3"/>
    <w:basedOn w:val="a1"/>
    <w:link w:val="36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B57FC7"/>
    <w:rPr>
      <w:sz w:val="22"/>
      <w:szCs w:val="16"/>
    </w:rPr>
  </w:style>
  <w:style w:type="character" w:styleId="afd">
    <w:name w:val="Book Title"/>
    <w:basedOn w:val="a2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afe">
    <w:name w:val="caption"/>
    <w:basedOn w:val="a1"/>
    <w:next w:val="a1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aff">
    <w:name w:val="Closing"/>
    <w:basedOn w:val="a1"/>
    <w:link w:val="aff0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aff0">
    <w:name w:val="結語 (文字)"/>
    <w:basedOn w:val="a2"/>
    <w:link w:val="aff"/>
    <w:uiPriority w:val="99"/>
    <w:semiHidden/>
    <w:rsid w:val="00B57FC7"/>
  </w:style>
  <w:style w:type="table" w:styleId="14">
    <w:name w:val="Colorful Grid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B57FC7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aff3">
    <w:name w:val="コメント文字列 (文字)"/>
    <w:basedOn w:val="a2"/>
    <w:link w:val="aff2"/>
    <w:uiPriority w:val="99"/>
    <w:semiHidden/>
    <w:rsid w:val="00B57FC7"/>
    <w:rPr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57FC7"/>
    <w:rPr>
      <w:b/>
      <w:bCs/>
    </w:rPr>
  </w:style>
  <w:style w:type="character" w:customStyle="1" w:styleId="aff5">
    <w:name w:val="コメント内容 (文字)"/>
    <w:basedOn w:val="aff3"/>
    <w:link w:val="aff4"/>
    <w:uiPriority w:val="99"/>
    <w:semiHidden/>
    <w:rsid w:val="00B57FC7"/>
    <w:rPr>
      <w:b/>
      <w:bCs/>
      <w:sz w:val="22"/>
      <w:szCs w:val="20"/>
    </w:rPr>
  </w:style>
  <w:style w:type="table" w:styleId="11">
    <w:name w:val="Dark List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aff6">
    <w:name w:val="Document Map"/>
    <w:basedOn w:val="a1"/>
    <w:link w:val="aff7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見出しマップ (文字)"/>
    <w:basedOn w:val="a2"/>
    <w:link w:val="aff6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B57FC7"/>
    <w:pPr>
      <w:spacing w:after="0" w:line="240" w:lineRule="auto"/>
    </w:pPr>
  </w:style>
  <w:style w:type="character" w:customStyle="1" w:styleId="aff9">
    <w:name w:val="電子メール署名 (文字)"/>
    <w:basedOn w:val="a2"/>
    <w:link w:val="aff8"/>
    <w:uiPriority w:val="99"/>
    <w:semiHidden/>
    <w:rsid w:val="00B57FC7"/>
  </w:style>
  <w:style w:type="character" w:styleId="affa">
    <w:name w:val="Emphasis"/>
    <w:basedOn w:val="a2"/>
    <w:uiPriority w:val="20"/>
    <w:semiHidden/>
    <w:unhideWhenUsed/>
    <w:qFormat/>
    <w:rsid w:val="00B57FC7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B57FC7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affd">
    <w:name w:val="文末脚注文字列 (文字)"/>
    <w:basedOn w:val="a2"/>
    <w:link w:val="affc"/>
    <w:uiPriority w:val="99"/>
    <w:semiHidden/>
    <w:rsid w:val="00B57FC7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fff">
    <w:name w:val="envelope return"/>
    <w:basedOn w:val="a1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B57FC7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afff3">
    <w:name w:val="脚注文字列 (文字)"/>
    <w:basedOn w:val="a2"/>
    <w:link w:val="afff2"/>
    <w:uiPriority w:val="99"/>
    <w:semiHidden/>
    <w:rsid w:val="00B57FC7"/>
    <w:rPr>
      <w:sz w:val="22"/>
      <w:szCs w:val="20"/>
    </w:rPr>
  </w:style>
  <w:style w:type="table" w:styleId="15">
    <w:name w:val="Grid Table 1 Light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2-2">
    <w:name w:val="Grid Table 2 Accent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2-3">
    <w:name w:val="Grid Table 2 Accent 3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2-4">
    <w:name w:val="Grid Table 2 Accent 4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2-5">
    <w:name w:val="Grid Table 2 Accent 5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2-6">
    <w:name w:val="Grid Table 2 Accent 6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37">
    <w:name w:val="Grid Table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43">
    <w:name w:val="Grid Table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4-2">
    <w:name w:val="Grid Table 4 Accent 2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4-3">
    <w:name w:val="Grid Table 4 Accent 3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4-4">
    <w:name w:val="Grid Table 4 Accent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4-5">
    <w:name w:val="Grid Table 4 Accent 5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4-6">
    <w:name w:val="Grid Table 4 Accent 6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53">
    <w:name w:val="Grid Table 5 Dark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5-2">
    <w:name w:val="Grid Table 5 Dark Accent 2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5-3">
    <w:name w:val="Grid Table 5 Dark Accent 3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5-4">
    <w:name w:val="Grid Table 5 Dark Accent 4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5-5">
    <w:name w:val="Grid Table 5 Dark Accent 5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5-6">
    <w:name w:val="Grid Table 5 Dark Accent 6"/>
    <w:basedOn w:val="a3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61">
    <w:name w:val="Grid Table 6 Colorful"/>
    <w:basedOn w:val="a3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6-2">
    <w:name w:val="Grid Table 6 Colorful Accent 2"/>
    <w:basedOn w:val="a3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6-3">
    <w:name w:val="Grid Table 6 Colorful Accent 3"/>
    <w:basedOn w:val="a3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6-4">
    <w:name w:val="Grid Table 6 Colorful Accent 4"/>
    <w:basedOn w:val="a3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6-5">
    <w:name w:val="Grid Table 6 Colorful Accent 5"/>
    <w:basedOn w:val="a3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6-6">
    <w:name w:val="Grid Table 6 Colorful Accent 6"/>
    <w:basedOn w:val="a3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71">
    <w:name w:val="Grid Table 7 Colorful"/>
    <w:basedOn w:val="a3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60">
    <w:name w:val="見出し 6 (文字)"/>
    <w:basedOn w:val="a2"/>
    <w:link w:val="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70">
    <w:name w:val="見出し 7 (文字)"/>
    <w:basedOn w:val="a2"/>
    <w:link w:val="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80">
    <w:name w:val="見出し 8 (文字)"/>
    <w:basedOn w:val="a2"/>
    <w:link w:val="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2"/>
    <w:link w:val="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B57FC7"/>
  </w:style>
  <w:style w:type="paragraph" w:styleId="HTML0">
    <w:name w:val="HTML Address"/>
    <w:basedOn w:val="a1"/>
    <w:link w:val="HTML1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B57FC7"/>
    <w:rPr>
      <w:i/>
      <w:iCs/>
    </w:rPr>
  </w:style>
  <w:style w:type="character" w:styleId="HTML2">
    <w:name w:val="HTML Cite"/>
    <w:basedOn w:val="a2"/>
    <w:uiPriority w:val="99"/>
    <w:semiHidden/>
    <w:unhideWhenUsed/>
    <w:rsid w:val="00B57FC7"/>
    <w:rPr>
      <w:i/>
      <w:iCs/>
    </w:rPr>
  </w:style>
  <w:style w:type="character" w:styleId="HTML3">
    <w:name w:val="HTML Code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B57FC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B57FC7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B57FC7"/>
    <w:rPr>
      <w:i/>
      <w:iCs/>
    </w:rPr>
  </w:style>
  <w:style w:type="character" w:styleId="afff4">
    <w:name w:val="Hyperlink"/>
    <w:basedOn w:val="a2"/>
    <w:uiPriority w:val="99"/>
    <w:semiHidden/>
    <w:unhideWhenUsed/>
    <w:rsid w:val="00B57FC7"/>
    <w:rPr>
      <w:color w:val="3D537E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2e">
    <w:name w:val="index 2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38">
    <w:name w:val="index 3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44">
    <w:name w:val="index 4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54">
    <w:name w:val="index 5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6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39">
    <w:name w:val="Light Grid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afff6">
    <w:name w:val="line number"/>
    <w:basedOn w:val="a2"/>
    <w:uiPriority w:val="99"/>
    <w:semiHidden/>
    <w:unhideWhenUsed/>
    <w:rsid w:val="00B57FC7"/>
  </w:style>
  <w:style w:type="paragraph" w:styleId="afff7">
    <w:name w:val="List"/>
    <w:basedOn w:val="a1"/>
    <w:uiPriority w:val="99"/>
    <w:semiHidden/>
    <w:unhideWhenUsed/>
    <w:rsid w:val="00B57FC7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B57FC7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B57FC7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B57FC7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B57FC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afff8">
    <w:name w:val="List Continue"/>
    <w:basedOn w:val="a1"/>
    <w:uiPriority w:val="99"/>
    <w:semiHidden/>
    <w:unhideWhenUsed/>
    <w:rsid w:val="00B57FC7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B57FC7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afff9">
    <w:name w:val="List Paragraph"/>
    <w:basedOn w:val="a1"/>
    <w:uiPriority w:val="34"/>
    <w:semiHidden/>
    <w:unhideWhenUsed/>
    <w:qFormat/>
    <w:rsid w:val="00B57FC7"/>
    <w:pPr>
      <w:ind w:left="720"/>
      <w:contextualSpacing/>
    </w:pPr>
  </w:style>
  <w:style w:type="table" w:styleId="1e">
    <w:name w:val="List Table 1 Light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1-20">
    <w:name w:val="List Table 1 Light Accent 2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1-30">
    <w:name w:val="List Table 1 Light Accent 3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1-40">
    <w:name w:val="List Table 1 Light Accent 4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1-50">
    <w:name w:val="List Table 1 Light Accent 5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1-60">
    <w:name w:val="List Table 1 Light Accent 6"/>
    <w:basedOn w:val="a3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2f8">
    <w:name w:val="List Table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2-20">
    <w:name w:val="List Table 2 Accent 2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2-30">
    <w:name w:val="List Table 2 Accent 3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2-40">
    <w:name w:val="List Table 2 Accent 4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2-50">
    <w:name w:val="List Table 2 Accent 5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2-60">
    <w:name w:val="List Table 2 Accent 6"/>
    <w:basedOn w:val="a3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3f2">
    <w:name w:val="List Table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4-20">
    <w:name w:val="List Table 4 Accent 2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4-30">
    <w:name w:val="List Table 4 Accent 3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4-40">
    <w:name w:val="List Table 4 Accent 4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4-50">
    <w:name w:val="List Table 4 Accent 5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4-60">
    <w:name w:val="List Table 4 Accent 6"/>
    <w:basedOn w:val="a3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57">
    <w:name w:val="List Table 5 Dark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6-20">
    <w:name w:val="List Table 6 Colorful Accent 2"/>
    <w:basedOn w:val="a3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6-30">
    <w:name w:val="List Table 6 Colorful Accent 3"/>
    <w:basedOn w:val="a3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6-40">
    <w:name w:val="List Table 6 Colorful Accent 4"/>
    <w:basedOn w:val="a3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6-50">
    <w:name w:val="List Table 6 Colorful Accent 5"/>
    <w:basedOn w:val="a3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6-60">
    <w:name w:val="List Table 6 Colorful Accent 6"/>
    <w:basedOn w:val="a3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73">
    <w:name w:val="List Table 7 Colorful"/>
    <w:basedOn w:val="a3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macro"/>
    <w:link w:val="afffb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b">
    <w:name w:val="マクロ文字列 (文字)"/>
    <w:basedOn w:val="a2"/>
    <w:link w:val="afffa"/>
    <w:uiPriority w:val="99"/>
    <w:semiHidden/>
    <w:rsid w:val="00B57FC7"/>
    <w:rPr>
      <w:rFonts w:ascii="Consolas" w:hAnsi="Consolas"/>
      <w:sz w:val="22"/>
      <w:szCs w:val="20"/>
    </w:rPr>
  </w:style>
  <w:style w:type="table" w:styleId="82">
    <w:name w:val="Medium Grid 1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c">
    <w:name w:val="Message Header"/>
    <w:basedOn w:val="a1"/>
    <w:link w:val="afffd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fd">
    <w:name w:val="メッセージ見出し (文字)"/>
    <w:basedOn w:val="a2"/>
    <w:link w:val="afffc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B57FC7"/>
    <w:rPr>
      <w:rFonts w:ascii="Times New Roman" w:hAnsi="Times New Roman" w:cs="Times New Roman"/>
      <w:szCs w:val="24"/>
    </w:rPr>
  </w:style>
  <w:style w:type="paragraph" w:styleId="afffe">
    <w:name w:val="Normal Indent"/>
    <w:basedOn w:val="a1"/>
    <w:uiPriority w:val="99"/>
    <w:semiHidden/>
    <w:unhideWhenUsed/>
    <w:rsid w:val="00B57FC7"/>
    <w:pPr>
      <w:ind w:left="720"/>
    </w:pPr>
  </w:style>
  <w:style w:type="paragraph" w:styleId="affff">
    <w:name w:val="Note Heading"/>
    <w:basedOn w:val="a1"/>
    <w:next w:val="a1"/>
    <w:link w:val="affff0"/>
    <w:uiPriority w:val="99"/>
    <w:semiHidden/>
    <w:unhideWhenUsed/>
    <w:rsid w:val="00B57FC7"/>
    <w:pPr>
      <w:spacing w:after="0" w:line="240" w:lineRule="auto"/>
    </w:pPr>
  </w:style>
  <w:style w:type="character" w:customStyle="1" w:styleId="affff0">
    <w:name w:val="記 (文字)"/>
    <w:basedOn w:val="a2"/>
    <w:link w:val="affff"/>
    <w:uiPriority w:val="99"/>
    <w:semiHidden/>
    <w:rsid w:val="00B57FC7"/>
  </w:style>
  <w:style w:type="character" w:styleId="affff1">
    <w:name w:val="page number"/>
    <w:basedOn w:val="a2"/>
    <w:uiPriority w:val="99"/>
    <w:semiHidden/>
    <w:unhideWhenUsed/>
    <w:rsid w:val="00B57FC7"/>
  </w:style>
  <w:style w:type="table" w:styleId="1f">
    <w:name w:val="Plain Table 1"/>
    <w:basedOn w:val="a3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Plain Text"/>
    <w:basedOn w:val="a1"/>
    <w:link w:val="affff3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3">
    <w:name w:val="書式なし (文字)"/>
    <w:basedOn w:val="a2"/>
    <w:link w:val="affff2"/>
    <w:uiPriority w:val="99"/>
    <w:semiHidden/>
    <w:rsid w:val="00B57FC7"/>
    <w:rPr>
      <w:rFonts w:ascii="Consolas" w:hAnsi="Consolas"/>
      <w:sz w:val="22"/>
      <w:szCs w:val="21"/>
    </w:rPr>
  </w:style>
  <w:style w:type="paragraph" w:styleId="affff4">
    <w:name w:val="Quote"/>
    <w:basedOn w:val="a1"/>
    <w:next w:val="a1"/>
    <w:link w:val="affff5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affff5">
    <w:name w:val="引用文 (文字)"/>
    <w:basedOn w:val="a2"/>
    <w:link w:val="affff4"/>
    <w:uiPriority w:val="29"/>
    <w:semiHidden/>
    <w:rsid w:val="00A918B2"/>
    <w:rPr>
      <w:i/>
      <w:iCs/>
      <w:color w:val="404040" w:themeColor="text1" w:themeTint="BF"/>
    </w:rPr>
  </w:style>
  <w:style w:type="paragraph" w:styleId="affff6">
    <w:name w:val="Salutation"/>
    <w:basedOn w:val="a1"/>
    <w:next w:val="a1"/>
    <w:link w:val="affff7"/>
    <w:uiPriority w:val="99"/>
    <w:semiHidden/>
    <w:unhideWhenUsed/>
    <w:rsid w:val="00B57FC7"/>
  </w:style>
  <w:style w:type="character" w:customStyle="1" w:styleId="affff7">
    <w:name w:val="挨拶文 (文字)"/>
    <w:basedOn w:val="a2"/>
    <w:link w:val="affff6"/>
    <w:uiPriority w:val="99"/>
    <w:semiHidden/>
    <w:rsid w:val="00B57FC7"/>
  </w:style>
  <w:style w:type="paragraph" w:styleId="affff8">
    <w:name w:val="Signature"/>
    <w:basedOn w:val="a1"/>
    <w:link w:val="affff9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affff9">
    <w:name w:val="署名 (文字)"/>
    <w:basedOn w:val="a2"/>
    <w:link w:val="affff8"/>
    <w:uiPriority w:val="99"/>
    <w:semiHidden/>
    <w:rsid w:val="00B57FC7"/>
  </w:style>
  <w:style w:type="character" w:styleId="affffa">
    <w:name w:val="Strong"/>
    <w:basedOn w:val="a2"/>
    <w:uiPriority w:val="22"/>
    <w:semiHidden/>
    <w:unhideWhenUsed/>
    <w:qFormat/>
    <w:rsid w:val="00B57FC7"/>
    <w:rPr>
      <w:b/>
      <w:bCs/>
    </w:rPr>
  </w:style>
  <w:style w:type="character" w:styleId="affffb">
    <w:name w:val="Subtle Emphasis"/>
    <w:basedOn w:val="a2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affffc">
    <w:name w:val="Subtle Reference"/>
    <w:basedOn w:val="a2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3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3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Grid Table Light"/>
    <w:basedOn w:val="a3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1"/>
    <w:next w:val="a1"/>
    <w:uiPriority w:val="99"/>
    <w:semiHidden/>
    <w:unhideWhenUsed/>
    <w:rsid w:val="00B57FC7"/>
    <w:pPr>
      <w:spacing w:after="0"/>
      <w:ind w:left="260" w:hanging="260"/>
    </w:pPr>
  </w:style>
  <w:style w:type="paragraph" w:styleId="afffff1">
    <w:name w:val="table of figures"/>
    <w:basedOn w:val="a1"/>
    <w:next w:val="a1"/>
    <w:uiPriority w:val="99"/>
    <w:semiHidden/>
    <w:unhideWhenUsed/>
    <w:rsid w:val="00B57FC7"/>
    <w:pPr>
      <w:spacing w:after="0"/>
    </w:pPr>
  </w:style>
  <w:style w:type="table" w:styleId="afffff2">
    <w:name w:val="Table Professional"/>
    <w:basedOn w:val="a3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3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1"/>
    <w:next w:val="a1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B57FC7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B57FC7"/>
    <w:pPr>
      <w:spacing w:after="100"/>
      <w:ind w:left="260"/>
    </w:pPr>
  </w:style>
  <w:style w:type="paragraph" w:styleId="3fa">
    <w:name w:val="toc 3"/>
    <w:basedOn w:val="a1"/>
    <w:next w:val="a1"/>
    <w:autoRedefine/>
    <w:uiPriority w:val="39"/>
    <w:semiHidden/>
    <w:unhideWhenUsed/>
    <w:rsid w:val="00B57FC7"/>
    <w:pPr>
      <w:spacing w:after="100"/>
      <w:ind w:left="520"/>
    </w:pPr>
  </w:style>
  <w:style w:type="paragraph" w:styleId="4f4">
    <w:name w:val="toc 4"/>
    <w:basedOn w:val="a1"/>
    <w:next w:val="a1"/>
    <w:autoRedefine/>
    <w:uiPriority w:val="39"/>
    <w:semiHidden/>
    <w:unhideWhenUsed/>
    <w:rsid w:val="00B57FC7"/>
    <w:pPr>
      <w:spacing w:after="100"/>
      <w:ind w:left="780"/>
    </w:pPr>
  </w:style>
  <w:style w:type="paragraph" w:styleId="5f3">
    <w:name w:val="toc 5"/>
    <w:basedOn w:val="a1"/>
    <w:next w:val="a1"/>
    <w:autoRedefine/>
    <w:uiPriority w:val="39"/>
    <w:semiHidden/>
    <w:unhideWhenUsed/>
    <w:rsid w:val="00B57FC7"/>
    <w:pPr>
      <w:spacing w:after="100"/>
      <w:ind w:left="1040"/>
    </w:pPr>
  </w:style>
  <w:style w:type="paragraph" w:styleId="6d">
    <w:name w:val="toc 6"/>
    <w:basedOn w:val="a1"/>
    <w:next w:val="a1"/>
    <w:autoRedefine/>
    <w:uiPriority w:val="39"/>
    <w:semiHidden/>
    <w:unhideWhenUsed/>
    <w:rsid w:val="00B57FC7"/>
    <w:pPr>
      <w:spacing w:after="100"/>
      <w:ind w:left="1300"/>
    </w:pPr>
  </w:style>
  <w:style w:type="paragraph" w:styleId="7d">
    <w:name w:val="toc 7"/>
    <w:basedOn w:val="a1"/>
    <w:next w:val="a1"/>
    <w:autoRedefine/>
    <w:uiPriority w:val="39"/>
    <w:semiHidden/>
    <w:unhideWhenUsed/>
    <w:rsid w:val="00B57FC7"/>
    <w:pPr>
      <w:spacing w:after="100"/>
      <w:ind w:left="1560"/>
    </w:pPr>
  </w:style>
  <w:style w:type="paragraph" w:styleId="8b">
    <w:name w:val="toc 8"/>
    <w:basedOn w:val="a1"/>
    <w:next w:val="a1"/>
    <w:autoRedefine/>
    <w:uiPriority w:val="39"/>
    <w:semiHidden/>
    <w:unhideWhenUsed/>
    <w:rsid w:val="00B57FC7"/>
    <w:pPr>
      <w:spacing w:after="100"/>
      <w:ind w:left="1820"/>
    </w:pPr>
  </w:style>
  <w:style w:type="paragraph" w:styleId="99">
    <w:name w:val="toc 9"/>
    <w:basedOn w:val="a1"/>
    <w:next w:val="a1"/>
    <w:autoRedefine/>
    <w:uiPriority w:val="39"/>
    <w:semiHidden/>
    <w:unhideWhenUsed/>
    <w:rsid w:val="00B57FC7"/>
    <w:pPr>
      <w:spacing w:after="100"/>
      <w:ind w:left="2080"/>
    </w:pPr>
  </w:style>
  <w:style w:type="paragraph" w:styleId="afffff5">
    <w:name w:val="TOC Heading"/>
    <w:basedOn w:val="1"/>
    <w:next w:val="a1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4649\AppData\Roaming\Microsoft\Templates\&#23395;&#31680;&#12398;&#12452;&#12505;&#12531;&#12488;&#12398;&#12481;&#12521;&#12471;%20(&#31179;&#32232;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D3892-12E5-45B4-A8E3-C089CA55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 (秋編).dotx</Template>
  <TotalTime>8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渡辺　克匡</dc:creator>
  <cp:keywords/>
  <dc:description/>
  <cp:lastModifiedBy>足立　憲祐</cp:lastModifiedBy>
  <cp:revision>7</cp:revision>
  <cp:lastPrinted>2025-01-07T04:40:00Z</cp:lastPrinted>
  <dcterms:created xsi:type="dcterms:W3CDTF">2024-09-07T02:31:00Z</dcterms:created>
  <dcterms:modified xsi:type="dcterms:W3CDTF">2025-01-08T01:40:00Z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